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78791" w14:textId="77777777" w:rsidR="00112137" w:rsidRPr="005246F6" w:rsidRDefault="00DB1546" w:rsidP="0018521B">
      <w:r w:rsidRPr="005246F6">
        <w:rPr>
          <w:noProof/>
        </w:rPr>
        <mc:AlternateContent>
          <mc:Choice Requires="wpg">
            <w:drawing>
              <wp:anchor distT="0" distB="0" distL="114300" distR="114300" simplePos="0" relativeHeight="251658240" behindDoc="1" locked="1" layoutInCell="1" allowOverlap="1" wp14:anchorId="54CE4A18" wp14:editId="52EA2483">
                <wp:simplePos x="0" y="0"/>
                <wp:positionH relativeFrom="margin">
                  <wp:posOffset>-210185</wp:posOffset>
                </wp:positionH>
                <wp:positionV relativeFrom="margin">
                  <wp:posOffset>55245</wp:posOffset>
                </wp:positionV>
                <wp:extent cx="7287260" cy="9517380"/>
                <wp:effectExtent l="0" t="0" r="8890" b="7620"/>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87260" cy="9517380"/>
                          <a:chOff x="9525" y="57150"/>
                          <a:chExt cx="7289800" cy="9748726"/>
                        </a:xfrm>
                      </wpg:grpSpPr>
                      <wps:wsp>
                        <wps:cNvPr id="33" name="Rectangle 33">
                          <a:extLst>
                            <a:ext uri="{C183D7F6-B498-43B3-948B-1728B52AA6E4}">
                              <adec:decorative xmlns:adec="http://schemas.microsoft.com/office/drawing/2017/decorative" val="1"/>
                            </a:ext>
                          </a:extLst>
                        </wps:cNvPr>
                        <wps:cNvSpPr/>
                        <wps:spPr>
                          <a:xfrm>
                            <a:off x="9525" y="1257300"/>
                            <a:ext cx="7289800" cy="854857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Rectangle 34">
                          <a:extLst>
                            <a:ext uri="{C183D7F6-B498-43B3-948B-1728B52AA6E4}">
                              <adec:decorative xmlns:adec="http://schemas.microsoft.com/office/drawing/2017/decorative" val="1"/>
                            </a:ext>
                          </a:extLst>
                        </wps:cNvPr>
                        <wps:cNvSpPr/>
                        <wps:spPr>
                          <a:xfrm>
                            <a:off x="6924675" y="57150"/>
                            <a:ext cx="324484" cy="324556"/>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Oval 36">
                          <a:extLst>
                            <a:ext uri="{C183D7F6-B498-43B3-948B-1728B52AA6E4}">
                              <adec:decorative xmlns:adec="http://schemas.microsoft.com/office/drawing/2017/decorative" val="1"/>
                            </a:ext>
                          </a:extLst>
                        </wps:cNvPr>
                        <wps:cNvSpPr/>
                        <wps:spPr>
                          <a:xfrm>
                            <a:off x="209550" y="333375"/>
                            <a:ext cx="644418" cy="644412"/>
                          </a:xfrm>
                          <a:prstGeom prst="ellipse">
                            <a:avLst/>
                          </a:prstGeom>
                          <a:solidFill>
                            <a:schemeClr val="bg1">
                              <a:alpha val="2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Graphic 8" descr="Icon Email"/>
                        <wps:cNvSpPr>
                          <a:spLocks noChangeAspect="1"/>
                        </wps:cNvSpPr>
                        <wps:spPr>
                          <a:xfrm>
                            <a:off x="352425" y="457200"/>
                            <a:ext cx="356170" cy="360000"/>
                          </a:xfrm>
                          <a:custGeom>
                            <a:avLst/>
                            <a:gdLst>
                              <a:gd name="connsiteX0" fmla="*/ 91154 w 885825"/>
                              <a:gd name="connsiteY0" fmla="*/ 897636 h 895350"/>
                              <a:gd name="connsiteX1" fmla="*/ 799433 w 885825"/>
                              <a:gd name="connsiteY1" fmla="*/ 897636 h 895350"/>
                              <a:gd name="connsiteX2" fmla="*/ 883444 w 885825"/>
                              <a:gd name="connsiteY2" fmla="*/ 813530 h 895350"/>
                              <a:gd name="connsiteX3" fmla="*/ 883444 w 885825"/>
                              <a:gd name="connsiteY3" fmla="*/ 363760 h 895350"/>
                              <a:gd name="connsiteX4" fmla="*/ 874967 w 885825"/>
                              <a:gd name="connsiteY4" fmla="*/ 345567 h 895350"/>
                              <a:gd name="connsiteX5" fmla="*/ 757714 w 885825"/>
                              <a:gd name="connsiteY5" fmla="*/ 246507 h 895350"/>
                              <a:gd name="connsiteX6" fmla="*/ 757714 w 885825"/>
                              <a:gd name="connsiteY6" fmla="*/ 73819 h 895350"/>
                              <a:gd name="connsiteX7" fmla="*/ 691039 w 885825"/>
                              <a:gd name="connsiteY7" fmla="*/ 7144 h 895350"/>
                              <a:gd name="connsiteX8" fmla="*/ 204216 w 885825"/>
                              <a:gd name="connsiteY8" fmla="*/ 7144 h 895350"/>
                              <a:gd name="connsiteX9" fmla="*/ 137541 w 885825"/>
                              <a:gd name="connsiteY9" fmla="*/ 73819 h 895350"/>
                              <a:gd name="connsiteX10" fmla="*/ 137541 w 885825"/>
                              <a:gd name="connsiteY10" fmla="*/ 242888 h 895350"/>
                              <a:gd name="connsiteX11" fmla="*/ 15621 w 885825"/>
                              <a:gd name="connsiteY11" fmla="*/ 345567 h 895350"/>
                              <a:gd name="connsiteX12" fmla="*/ 7144 w 885825"/>
                              <a:gd name="connsiteY12" fmla="*/ 363760 h 895350"/>
                              <a:gd name="connsiteX13" fmla="*/ 7144 w 885825"/>
                              <a:gd name="connsiteY13" fmla="*/ 813530 h 895350"/>
                              <a:gd name="connsiteX14" fmla="*/ 91154 w 885825"/>
                              <a:gd name="connsiteY14" fmla="*/ 897636 h 895350"/>
                              <a:gd name="connsiteX15" fmla="*/ 799338 w 885825"/>
                              <a:gd name="connsiteY15" fmla="*/ 850011 h 895350"/>
                              <a:gd name="connsiteX16" fmla="*/ 91154 w 885825"/>
                              <a:gd name="connsiteY16" fmla="*/ 850011 h 895350"/>
                              <a:gd name="connsiteX17" fmla="*/ 54769 w 885825"/>
                              <a:gd name="connsiteY17" fmla="*/ 813530 h 895350"/>
                              <a:gd name="connsiteX18" fmla="*/ 54769 w 885825"/>
                              <a:gd name="connsiteY18" fmla="*/ 409194 h 895350"/>
                              <a:gd name="connsiteX19" fmla="*/ 326231 w 885825"/>
                              <a:gd name="connsiteY19" fmla="*/ 601218 h 895350"/>
                              <a:gd name="connsiteX20" fmla="*/ 133541 w 885825"/>
                              <a:gd name="connsiteY20" fmla="*/ 748665 h 895350"/>
                              <a:gd name="connsiteX21" fmla="*/ 128778 w 885825"/>
                              <a:gd name="connsiteY21" fmla="*/ 782003 h 895350"/>
                              <a:gd name="connsiteX22" fmla="*/ 162116 w 885825"/>
                              <a:gd name="connsiteY22" fmla="*/ 786765 h 895350"/>
                              <a:gd name="connsiteX23" fmla="*/ 366998 w 885825"/>
                              <a:gd name="connsiteY23" fmla="*/ 629984 h 895350"/>
                              <a:gd name="connsiteX24" fmla="*/ 433673 w 885825"/>
                              <a:gd name="connsiteY24" fmla="*/ 677609 h 895350"/>
                              <a:gd name="connsiteX25" fmla="*/ 461200 w 885825"/>
                              <a:gd name="connsiteY25" fmla="*/ 677609 h 895350"/>
                              <a:gd name="connsiteX26" fmla="*/ 527876 w 885825"/>
                              <a:gd name="connsiteY26" fmla="*/ 629984 h 895350"/>
                              <a:gd name="connsiteX27" fmla="*/ 732854 w 885825"/>
                              <a:gd name="connsiteY27" fmla="*/ 786479 h 895350"/>
                              <a:gd name="connsiteX28" fmla="*/ 766191 w 885825"/>
                              <a:gd name="connsiteY28" fmla="*/ 781717 h 895350"/>
                              <a:gd name="connsiteX29" fmla="*/ 761429 w 885825"/>
                              <a:gd name="connsiteY29" fmla="*/ 748379 h 895350"/>
                              <a:gd name="connsiteX30" fmla="*/ 569119 w 885825"/>
                              <a:gd name="connsiteY30" fmla="*/ 601218 h 895350"/>
                              <a:gd name="connsiteX31" fmla="*/ 835819 w 885825"/>
                              <a:gd name="connsiteY31" fmla="*/ 412623 h 895350"/>
                              <a:gd name="connsiteX32" fmla="*/ 835819 w 885825"/>
                              <a:gd name="connsiteY32" fmla="*/ 813626 h 895350"/>
                              <a:gd name="connsiteX33" fmla="*/ 799433 w 885825"/>
                              <a:gd name="connsiteY33" fmla="*/ 850011 h 895350"/>
                              <a:gd name="connsiteX34" fmla="*/ 822484 w 885825"/>
                              <a:gd name="connsiteY34" fmla="*/ 363665 h 895350"/>
                              <a:gd name="connsiteX35" fmla="*/ 757714 w 885825"/>
                              <a:gd name="connsiteY35" fmla="*/ 409480 h 895350"/>
                              <a:gd name="connsiteX36" fmla="*/ 757714 w 885825"/>
                              <a:gd name="connsiteY36" fmla="*/ 308800 h 895350"/>
                              <a:gd name="connsiteX37" fmla="*/ 204216 w 885825"/>
                              <a:gd name="connsiteY37" fmla="*/ 54864 h 895350"/>
                              <a:gd name="connsiteX38" fmla="*/ 691134 w 885825"/>
                              <a:gd name="connsiteY38" fmla="*/ 54864 h 895350"/>
                              <a:gd name="connsiteX39" fmla="*/ 710184 w 885825"/>
                              <a:gd name="connsiteY39" fmla="*/ 73914 h 895350"/>
                              <a:gd name="connsiteX40" fmla="*/ 710184 w 885825"/>
                              <a:gd name="connsiteY40" fmla="*/ 442913 h 895350"/>
                              <a:gd name="connsiteX41" fmla="*/ 447675 w 885825"/>
                              <a:gd name="connsiteY41" fmla="*/ 628745 h 895350"/>
                              <a:gd name="connsiteX42" fmla="*/ 185261 w 885825"/>
                              <a:gd name="connsiteY42" fmla="*/ 442913 h 895350"/>
                              <a:gd name="connsiteX43" fmla="*/ 185261 w 885825"/>
                              <a:gd name="connsiteY43" fmla="*/ 73819 h 895350"/>
                              <a:gd name="connsiteX44" fmla="*/ 204216 w 885825"/>
                              <a:gd name="connsiteY44" fmla="*/ 54864 h 895350"/>
                              <a:gd name="connsiteX45" fmla="*/ 137541 w 885825"/>
                              <a:gd name="connsiteY45" fmla="*/ 409480 h 895350"/>
                              <a:gd name="connsiteX46" fmla="*/ 70104 w 885825"/>
                              <a:gd name="connsiteY46" fmla="*/ 361855 h 895350"/>
                              <a:gd name="connsiteX47" fmla="*/ 137541 w 885825"/>
                              <a:gd name="connsiteY47" fmla="*/ 304705 h 895350"/>
                              <a:gd name="connsiteX48" fmla="*/ 445294 w 885825"/>
                              <a:gd name="connsiteY48" fmla="*/ 506444 h 895350"/>
                              <a:gd name="connsiteX49" fmla="*/ 451390 w 885825"/>
                              <a:gd name="connsiteY49" fmla="*/ 506444 h 895350"/>
                              <a:gd name="connsiteX50" fmla="*/ 475202 w 885825"/>
                              <a:gd name="connsiteY50" fmla="*/ 482632 h 895350"/>
                              <a:gd name="connsiteX51" fmla="*/ 451390 w 885825"/>
                              <a:gd name="connsiteY51" fmla="*/ 458819 h 895350"/>
                              <a:gd name="connsiteX52" fmla="*/ 445294 w 885825"/>
                              <a:gd name="connsiteY52" fmla="*/ 458819 h 895350"/>
                              <a:gd name="connsiteX53" fmla="*/ 293465 w 885825"/>
                              <a:gd name="connsiteY53" fmla="*/ 306991 h 895350"/>
                              <a:gd name="connsiteX54" fmla="*/ 445294 w 885825"/>
                              <a:gd name="connsiteY54" fmla="*/ 155162 h 895350"/>
                              <a:gd name="connsiteX55" fmla="*/ 597122 w 885825"/>
                              <a:gd name="connsiteY55" fmla="*/ 306991 h 895350"/>
                              <a:gd name="connsiteX56" fmla="*/ 597122 w 885825"/>
                              <a:gd name="connsiteY56" fmla="*/ 347663 h 895350"/>
                              <a:gd name="connsiteX57" fmla="*/ 569004 w 885825"/>
                              <a:gd name="connsiteY57" fmla="*/ 372599 h 895350"/>
                              <a:gd name="connsiteX58" fmla="*/ 544068 w 885825"/>
                              <a:gd name="connsiteY58" fmla="*/ 347663 h 895350"/>
                              <a:gd name="connsiteX59" fmla="*/ 544068 w 885825"/>
                              <a:gd name="connsiteY59" fmla="*/ 306991 h 895350"/>
                              <a:gd name="connsiteX60" fmla="*/ 445656 w 885825"/>
                              <a:gd name="connsiteY60" fmla="*/ 207288 h 895350"/>
                              <a:gd name="connsiteX61" fmla="*/ 345952 w 885825"/>
                              <a:gd name="connsiteY61" fmla="*/ 305700 h 895350"/>
                              <a:gd name="connsiteX62" fmla="*/ 444365 w 885825"/>
                              <a:gd name="connsiteY62" fmla="*/ 405403 h 895350"/>
                              <a:gd name="connsiteX63" fmla="*/ 505968 w 885825"/>
                              <a:gd name="connsiteY63" fmla="*/ 384429 h 895350"/>
                              <a:gd name="connsiteX64" fmla="*/ 606816 w 885825"/>
                              <a:gd name="connsiteY64" fmla="*/ 412935 h 895350"/>
                              <a:gd name="connsiteX65" fmla="*/ 644747 w 885825"/>
                              <a:gd name="connsiteY65" fmla="*/ 347663 h 895350"/>
                              <a:gd name="connsiteX66" fmla="*/ 644747 w 885825"/>
                              <a:gd name="connsiteY66" fmla="*/ 306991 h 895350"/>
                              <a:gd name="connsiteX67" fmla="*/ 445294 w 885825"/>
                              <a:gd name="connsiteY67" fmla="*/ 107537 h 895350"/>
                              <a:gd name="connsiteX68" fmla="*/ 245840 w 885825"/>
                              <a:gd name="connsiteY68" fmla="*/ 306991 h 895350"/>
                              <a:gd name="connsiteX69" fmla="*/ 445294 w 885825"/>
                              <a:gd name="connsiteY69" fmla="*/ 506444 h 895350"/>
                              <a:gd name="connsiteX70" fmla="*/ 445294 w 885825"/>
                              <a:gd name="connsiteY70" fmla="*/ 358140 h 895350"/>
                              <a:gd name="connsiteX71" fmla="*/ 394145 w 885825"/>
                              <a:gd name="connsiteY71" fmla="*/ 306991 h 895350"/>
                              <a:gd name="connsiteX72" fmla="*/ 445294 w 885825"/>
                              <a:gd name="connsiteY72" fmla="*/ 255842 h 895350"/>
                              <a:gd name="connsiteX73" fmla="*/ 496443 w 885825"/>
                              <a:gd name="connsiteY73" fmla="*/ 306991 h 895350"/>
                              <a:gd name="connsiteX74" fmla="*/ 445294 w 885825"/>
                              <a:gd name="connsiteY74" fmla="*/ 358140 h 895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885825" h="895350">
                                <a:moveTo>
                                  <a:pt x="91154" y="897636"/>
                                </a:moveTo>
                                <a:lnTo>
                                  <a:pt x="799433" y="897636"/>
                                </a:lnTo>
                                <a:cubicBezTo>
                                  <a:pt x="845847" y="897584"/>
                                  <a:pt x="883444" y="859944"/>
                                  <a:pt x="883444" y="813530"/>
                                </a:cubicBezTo>
                                <a:lnTo>
                                  <a:pt x="883444" y="363760"/>
                                </a:lnTo>
                                <a:cubicBezTo>
                                  <a:pt x="883436" y="356743"/>
                                  <a:pt x="880335" y="350086"/>
                                  <a:pt x="874967" y="345567"/>
                                </a:cubicBezTo>
                                <a:lnTo>
                                  <a:pt x="757714" y="246507"/>
                                </a:lnTo>
                                <a:lnTo>
                                  <a:pt x="757714" y="73819"/>
                                </a:lnTo>
                                <a:cubicBezTo>
                                  <a:pt x="757714" y="36995"/>
                                  <a:pt x="727862" y="7144"/>
                                  <a:pt x="691039" y="7144"/>
                                </a:cubicBezTo>
                                <a:lnTo>
                                  <a:pt x="204216" y="7144"/>
                                </a:lnTo>
                                <a:cubicBezTo>
                                  <a:pt x="167392" y="7144"/>
                                  <a:pt x="137541" y="36995"/>
                                  <a:pt x="137541" y="73819"/>
                                </a:cubicBezTo>
                                <a:lnTo>
                                  <a:pt x="137541" y="242888"/>
                                </a:lnTo>
                                <a:lnTo>
                                  <a:pt x="15621" y="345567"/>
                                </a:lnTo>
                                <a:cubicBezTo>
                                  <a:pt x="10253" y="350086"/>
                                  <a:pt x="7151" y="356743"/>
                                  <a:pt x="7144" y="363760"/>
                                </a:cubicBezTo>
                                <a:lnTo>
                                  <a:pt x="7144" y="813530"/>
                                </a:lnTo>
                                <a:cubicBezTo>
                                  <a:pt x="7144" y="859944"/>
                                  <a:pt x="44741" y="897584"/>
                                  <a:pt x="91154" y="897636"/>
                                </a:cubicBezTo>
                                <a:close/>
                                <a:moveTo>
                                  <a:pt x="799338" y="850011"/>
                                </a:moveTo>
                                <a:lnTo>
                                  <a:pt x="91154" y="850011"/>
                                </a:lnTo>
                                <a:cubicBezTo>
                                  <a:pt x="71044" y="849959"/>
                                  <a:pt x="54769" y="833640"/>
                                  <a:pt x="54769" y="813530"/>
                                </a:cubicBezTo>
                                <a:lnTo>
                                  <a:pt x="54769" y="409194"/>
                                </a:lnTo>
                                <a:lnTo>
                                  <a:pt x="326231" y="601218"/>
                                </a:lnTo>
                                <a:lnTo>
                                  <a:pt x="133541" y="748665"/>
                                </a:lnTo>
                                <a:cubicBezTo>
                                  <a:pt x="123019" y="756556"/>
                                  <a:pt x="120887" y="771481"/>
                                  <a:pt x="128778" y="782003"/>
                                </a:cubicBezTo>
                                <a:cubicBezTo>
                                  <a:pt x="136669" y="792524"/>
                                  <a:pt x="151594" y="794656"/>
                                  <a:pt x="162116" y="786765"/>
                                </a:cubicBezTo>
                                <a:lnTo>
                                  <a:pt x="366998" y="629984"/>
                                </a:lnTo>
                                <a:lnTo>
                                  <a:pt x="433673" y="677609"/>
                                </a:lnTo>
                                <a:cubicBezTo>
                                  <a:pt x="441919" y="683449"/>
                                  <a:pt x="452954" y="683449"/>
                                  <a:pt x="461200" y="677609"/>
                                </a:cubicBezTo>
                                <a:lnTo>
                                  <a:pt x="527876" y="629984"/>
                                </a:lnTo>
                                <a:lnTo>
                                  <a:pt x="732854" y="786479"/>
                                </a:lnTo>
                                <a:cubicBezTo>
                                  <a:pt x="743375" y="794370"/>
                                  <a:pt x="758301" y="792238"/>
                                  <a:pt x="766191" y="781717"/>
                                </a:cubicBezTo>
                                <a:cubicBezTo>
                                  <a:pt x="774082" y="771195"/>
                                  <a:pt x="771950" y="756270"/>
                                  <a:pt x="761429" y="748379"/>
                                </a:cubicBezTo>
                                <a:lnTo>
                                  <a:pt x="569119" y="601218"/>
                                </a:lnTo>
                                <a:lnTo>
                                  <a:pt x="835819" y="412623"/>
                                </a:lnTo>
                                <a:lnTo>
                                  <a:pt x="835819" y="813626"/>
                                </a:lnTo>
                                <a:cubicBezTo>
                                  <a:pt x="835766" y="833698"/>
                                  <a:pt x="819506" y="849959"/>
                                  <a:pt x="799433" y="850011"/>
                                </a:cubicBezTo>
                                <a:close/>
                                <a:moveTo>
                                  <a:pt x="822484" y="363665"/>
                                </a:moveTo>
                                <a:lnTo>
                                  <a:pt x="757714" y="409480"/>
                                </a:lnTo>
                                <a:lnTo>
                                  <a:pt x="757714" y="308800"/>
                                </a:lnTo>
                                <a:close/>
                                <a:moveTo>
                                  <a:pt x="204216" y="54864"/>
                                </a:moveTo>
                                <a:lnTo>
                                  <a:pt x="691134" y="54864"/>
                                </a:lnTo>
                                <a:cubicBezTo>
                                  <a:pt x="701655" y="54864"/>
                                  <a:pt x="710184" y="63393"/>
                                  <a:pt x="710184" y="73914"/>
                                </a:cubicBezTo>
                                <a:lnTo>
                                  <a:pt x="710184" y="442913"/>
                                </a:lnTo>
                                <a:lnTo>
                                  <a:pt x="447675" y="628745"/>
                                </a:lnTo>
                                <a:lnTo>
                                  <a:pt x="185261" y="442913"/>
                                </a:lnTo>
                                <a:lnTo>
                                  <a:pt x="185261" y="73819"/>
                                </a:lnTo>
                                <a:cubicBezTo>
                                  <a:pt x="185314" y="63372"/>
                                  <a:pt x="193769" y="54916"/>
                                  <a:pt x="204216" y="54864"/>
                                </a:cubicBezTo>
                                <a:close/>
                                <a:moveTo>
                                  <a:pt x="137541" y="409480"/>
                                </a:moveTo>
                                <a:lnTo>
                                  <a:pt x="70104" y="361855"/>
                                </a:lnTo>
                                <a:lnTo>
                                  <a:pt x="137541" y="304705"/>
                                </a:lnTo>
                                <a:close/>
                                <a:moveTo>
                                  <a:pt x="445294" y="506444"/>
                                </a:moveTo>
                                <a:lnTo>
                                  <a:pt x="451390" y="506444"/>
                                </a:lnTo>
                                <a:cubicBezTo>
                                  <a:pt x="464541" y="506444"/>
                                  <a:pt x="475202" y="495783"/>
                                  <a:pt x="475202" y="482632"/>
                                </a:cubicBezTo>
                                <a:cubicBezTo>
                                  <a:pt x="475202" y="469481"/>
                                  <a:pt x="464541" y="458819"/>
                                  <a:pt x="451390" y="458819"/>
                                </a:cubicBezTo>
                                <a:lnTo>
                                  <a:pt x="445294" y="458819"/>
                                </a:lnTo>
                                <a:cubicBezTo>
                                  <a:pt x="361441" y="458819"/>
                                  <a:pt x="293465" y="390843"/>
                                  <a:pt x="293465" y="306991"/>
                                </a:cubicBezTo>
                                <a:cubicBezTo>
                                  <a:pt x="293465" y="223138"/>
                                  <a:pt x="361441" y="155162"/>
                                  <a:pt x="445294" y="155162"/>
                                </a:cubicBezTo>
                                <a:cubicBezTo>
                                  <a:pt x="529146" y="155162"/>
                                  <a:pt x="597122" y="223138"/>
                                  <a:pt x="597122" y="306991"/>
                                </a:cubicBezTo>
                                <a:lnTo>
                                  <a:pt x="597122" y="347663"/>
                                </a:lnTo>
                                <a:cubicBezTo>
                                  <a:pt x="596244" y="362313"/>
                                  <a:pt x="583656" y="373478"/>
                                  <a:pt x="569004" y="372599"/>
                                </a:cubicBezTo>
                                <a:cubicBezTo>
                                  <a:pt x="555580" y="371795"/>
                                  <a:pt x="544873" y="361087"/>
                                  <a:pt x="544068" y="347663"/>
                                </a:cubicBezTo>
                                <a:lnTo>
                                  <a:pt x="544068" y="306991"/>
                                </a:lnTo>
                                <a:cubicBezTo>
                                  <a:pt x="544424" y="252283"/>
                                  <a:pt x="500364" y="207644"/>
                                  <a:pt x="445656" y="207288"/>
                                </a:cubicBezTo>
                                <a:cubicBezTo>
                                  <a:pt x="390947" y="206932"/>
                                  <a:pt x="346308" y="250992"/>
                                  <a:pt x="345952" y="305700"/>
                                </a:cubicBezTo>
                                <a:cubicBezTo>
                                  <a:pt x="345596" y="360409"/>
                                  <a:pt x="389656" y="405047"/>
                                  <a:pt x="444365" y="405403"/>
                                </a:cubicBezTo>
                                <a:cubicBezTo>
                                  <a:pt x="466675" y="405549"/>
                                  <a:pt x="488382" y="398158"/>
                                  <a:pt x="505968" y="384429"/>
                                </a:cubicBezTo>
                                <a:cubicBezTo>
                                  <a:pt x="525945" y="420150"/>
                                  <a:pt x="571096" y="432912"/>
                                  <a:pt x="606816" y="412935"/>
                                </a:cubicBezTo>
                                <a:cubicBezTo>
                                  <a:pt x="630426" y="399732"/>
                                  <a:pt x="644964" y="374713"/>
                                  <a:pt x="644747" y="347663"/>
                                </a:cubicBezTo>
                                <a:lnTo>
                                  <a:pt x="644747" y="306991"/>
                                </a:lnTo>
                                <a:cubicBezTo>
                                  <a:pt x="644747" y="196836"/>
                                  <a:pt x="555449" y="107537"/>
                                  <a:pt x="445294" y="107537"/>
                                </a:cubicBezTo>
                                <a:cubicBezTo>
                                  <a:pt x="335139" y="107537"/>
                                  <a:pt x="245840" y="196836"/>
                                  <a:pt x="245840" y="306991"/>
                                </a:cubicBezTo>
                                <a:cubicBezTo>
                                  <a:pt x="245840" y="417145"/>
                                  <a:pt x="335139" y="506444"/>
                                  <a:pt x="445294" y="506444"/>
                                </a:cubicBezTo>
                                <a:close/>
                                <a:moveTo>
                                  <a:pt x="445294" y="358140"/>
                                </a:moveTo>
                                <a:cubicBezTo>
                                  <a:pt x="417045" y="358140"/>
                                  <a:pt x="394145" y="335240"/>
                                  <a:pt x="394145" y="306991"/>
                                </a:cubicBezTo>
                                <a:cubicBezTo>
                                  <a:pt x="394145" y="278742"/>
                                  <a:pt x="417045" y="255842"/>
                                  <a:pt x="445294" y="255842"/>
                                </a:cubicBezTo>
                                <a:cubicBezTo>
                                  <a:pt x="473543" y="255842"/>
                                  <a:pt x="496443" y="278742"/>
                                  <a:pt x="496443" y="306991"/>
                                </a:cubicBezTo>
                                <a:cubicBezTo>
                                  <a:pt x="496443" y="335240"/>
                                  <a:pt x="473543" y="358140"/>
                                  <a:pt x="445294" y="358140"/>
                                </a:cubicBez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0CA7BD" id="Group 6" o:spid="_x0000_s1026" alt="&quot;&quot;" style="position:absolute;margin-left:-16.55pt;margin-top:4.35pt;width:573.8pt;height:749.4pt;z-index:-251658240;mso-position-horizontal-relative:margin;mso-position-vertical-relative:margin;mso-width-relative:margin;mso-height-relative:margin" coordorigin="95,571" coordsize="72898,97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">
                <v:rect id="Rectangle 33" o:spid="_x0000_s1027" alt="&quot;&quot;" style="position:absolute;left:95;top:12573;width:72898;height:85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" fillcolor="#f2f2f2 [3052]" stroked="f" strokeweight="1pt"/>
                <v:rect id="Rectangle 34" o:spid="_x0000_s1028" alt="&quot;&quot;" style="position:absolute;left:69246;top:571;width:3245;height:3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" fillcolor="#548dd4 [1951]" stroked="f" strokeweight="1pt"/>
                <v:oval id="Oval 36" o:spid="_x0000_s1029" alt="&quot;&quot;" style="position:absolute;left:2095;top:3333;width:6444;height:6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" fillcolor="white [3212]" stroked="f" strokeweight="1pt">
                  <v:fill opacity="15677f"/>
                </v:oval>
                <v:shape id="Graphic 8" o:spid="_x0000_s1030" alt="Icon Email" style="position:absolute;left:3524;top:4572;width:3561;height:3600;visibility:visible;mso-wrap-style:square;v-text-anchor:middle" coordsize="885825,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" path="m91154,897636r708279,c845847,897584,883444,859944,883444,813530r,-449770c883436,356743,880335,350086,874967,345567l757714,246507r,-172688c757714,36995,727862,7144,691039,7144r-486823,c167392,7144,137541,36995,137541,73819r,169069l15621,345567v-5368,4519,-8470,11176,-8477,18193l7144,813530v,46414,37597,84054,84010,84106xm799338,850011r-708184,c71044,849959,54769,833640,54769,813530r,-404336l326231,601218,133541,748665v-10522,7891,-12654,22816,-4763,33338c136669,792524,151594,794656,162116,786765l366998,629984r66675,47625c441919,683449,452954,683449,461200,677609r66676,-47625l732854,786479v10521,7891,25447,5759,33337,-4762c774082,771195,771950,756270,761429,748379l569119,601218,835819,412623r,401003c835766,833698,819506,849959,799433,850011r-95,xm822484,363665r-64770,45815l757714,308800r64770,54865xm204216,54864r486918,c701655,54864,710184,63393,710184,73914r,368999l447675,628745,185261,442913r,-369094c185314,63372,193769,54916,204216,54864xm137541,409480l70104,361855r67437,-57150l137541,409480xm445294,506444r6096,c464541,506444,475202,495783,475202,482632v,-13151,-10661,-23813,-23812,-23813l445294,458819v-83853,,-151829,-67976,-151829,-151828c293465,223138,361441,155162,445294,155162v83852,,151828,67976,151828,151829l597122,347663v-878,14650,-13466,25815,-28118,24936c555580,371795,544873,361087,544068,347663r,-40672c544424,252283,500364,207644,445656,207288v-54709,-356,-99348,43704,-99704,98412c345596,360409,389656,405047,444365,405403v22310,146,44017,-7245,61603,-20974c525945,420150,571096,432912,606816,412935v23610,-13203,38148,-38222,37931,-65272l644747,306991v,-110155,-89298,-199454,-199453,-199454c335139,107537,245840,196836,245840,306991v,110154,89299,199453,199454,199453xm445294,358140v-28249,,-51149,-22900,-51149,-51149c394145,278742,417045,255842,445294,255842v28249,,51149,22900,51149,51149c496443,335240,473543,358140,445294,358140xe" fillcolor="white [3212]" stroked="f">
                  <v:stroke joinstyle="miter"/>
                  <v:path arrowok="t" o:connecttype="custom" o:connectlocs="36651,360919;321434,360919;355213,327102;355213,146260;351804,138945;304659,99115;304659,29681;277851,2872;82111,2872;55302,29681;55302,97660;6281,138945;2872,146260;2872,327102;36651,360919;321396,341770;36651,341770;22021,327102;22021,164528;131170,241736;53694,301021;51779,314426;65183,316340;147562,253302;174370,272451;185438,272451;212247,253302;294664,316225;308068,314311;306153,300906;228830,241736;336064,165906;336064,327141;321434,341770;330702,146221;304659,164643;304659,124162;82111,22060;277889,22060;285549,29719;285549,178085;180000,252804;74489,178085;74489,29681;82111,22060;55302,164643;28187,145494;55302,122515;179043,203630;181494,203630;191068,194055;181494,184481;179043,184481;117996,123434;179043,62387;240089,123434;240089,139787;228784,149814;218757,139787;218757,123434;179188,83346;139099,122915;178669,163003;203438,154570;243987,166032;259238,139787;259238,123434;179043,43238;98847,123434;179043,203630;179043,144000;158477,123434;179043,102868;199608,123434;179043,144000" o:connectangles="0,0,0,0,0,0,0,0,0,0,0,0,0,0,0,0,0,0,0,0,0,0,0,0,0,0,0,0,0,0,0,0,0,0,0,0,0,0,0,0,0,0,0,0,0,0,0,0,0,0,0,0,0,0,0,0,0,0,0,0,0,0,0,0,0,0,0,0,0,0,0,0,0,0,0"/>
                  <o:lock v:ext="edit" aspectratio="t"/>
                </v:shape>
                <w10:wrap anchorx="margin" anchory="margin"/>
                <w10:anchorlock/>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1"/>
        <w:gridCol w:w="5624"/>
        <w:gridCol w:w="733"/>
      </w:tblGrid>
      <w:tr w:rsidR="00CD0B7E" w:rsidRPr="005246F6" w14:paraId="79C1D08C" w14:textId="77777777" w:rsidTr="00C069A8">
        <w:trPr>
          <w:trHeight w:val="1943"/>
        </w:trPr>
        <w:tc>
          <w:tcPr>
            <w:tcW w:w="10046" w:type="dxa"/>
            <w:gridSpan w:val="2"/>
          </w:tcPr>
          <w:p w14:paraId="609878DA" w14:textId="1E001952" w:rsidR="009A4EED" w:rsidRPr="005246F6" w:rsidRDefault="000760DA" w:rsidP="007C5EFB">
            <w:pPr>
              <w:spacing w:before="120"/>
              <w:ind w:left="1065"/>
            </w:pPr>
            <w:r>
              <w:rPr>
                <w:noProof/>
              </w:rPr>
              <w:drawing>
                <wp:inline distT="0" distB="0" distL="0" distR="0" wp14:anchorId="04D81F28" wp14:editId="77C4167C">
                  <wp:extent cx="5367856" cy="1619250"/>
                  <wp:effectExtent l="0" t="0" r="4445"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32367" cy="1638710"/>
                          </a:xfrm>
                          <a:prstGeom prst="rect">
                            <a:avLst/>
                          </a:prstGeom>
                        </pic:spPr>
                      </pic:pic>
                    </a:graphicData>
                  </a:graphic>
                </wp:inline>
              </w:drawing>
            </w:r>
          </w:p>
          <w:sdt>
            <w:sdtPr>
              <w:id w:val="-1062873268"/>
              <w:placeholder>
                <w:docPart w:val="A1B8F3B32B664C3DA15A216D68E15ABD"/>
              </w:placeholder>
              <w:temporary/>
              <w:showingPlcHdr/>
              <w15:appearance w15:val="hidden"/>
            </w:sdtPr>
            <w:sdtEndPr/>
            <w:sdtContent>
              <w:p w14:paraId="54611F5B" w14:textId="77777777" w:rsidR="009A4EED" w:rsidRPr="005246F6" w:rsidRDefault="007C5EFB" w:rsidP="007C5EFB">
                <w:pPr>
                  <w:pStyle w:val="Subtitle"/>
                  <w:spacing w:after="160"/>
                  <w:ind w:left="4575"/>
                  <w:rPr>
                    <w:rFonts w:eastAsiaTheme="minorHAnsi"/>
                    <w:color w:val="auto"/>
                  </w:rPr>
                </w:pPr>
                <w:r w:rsidRPr="005246F6">
                  <w:t>MMMM YYYY  |  Volume 1, Number 1</w:t>
                </w:r>
              </w:p>
            </w:sdtContent>
          </w:sdt>
        </w:tc>
        <w:tc>
          <w:tcPr>
            <w:tcW w:w="754" w:type="dxa"/>
          </w:tcPr>
          <w:p w14:paraId="2CFCCFEF" w14:textId="284318E6" w:rsidR="009A4EED" w:rsidRPr="005246F6" w:rsidRDefault="009A4EED" w:rsidP="00EF4A85">
            <w:pPr>
              <w:jc w:val="right"/>
            </w:pPr>
          </w:p>
        </w:tc>
      </w:tr>
      <w:tr w:rsidR="00DB1546" w:rsidRPr="005246F6" w14:paraId="6165B68F" w14:textId="77777777" w:rsidTr="00C069A8">
        <w:trPr>
          <w:trHeight w:val="720"/>
        </w:trPr>
        <w:tc>
          <w:tcPr>
            <w:tcW w:w="10800" w:type="dxa"/>
            <w:gridSpan w:val="3"/>
            <w:vAlign w:val="center"/>
          </w:tcPr>
          <w:p w14:paraId="33970FC6" w14:textId="6BF6C750" w:rsidR="00DB1546" w:rsidRDefault="000760DA" w:rsidP="00AB398A">
            <w:pPr>
              <w:pStyle w:val="Heading1"/>
              <w:spacing w:after="160"/>
              <w:jc w:val="center"/>
              <w:outlineLvl w:val="0"/>
              <w:rPr>
                <w:sz w:val="36"/>
                <w:szCs w:val="36"/>
              </w:rPr>
            </w:pPr>
            <w:r w:rsidRPr="00AB398A">
              <w:rPr>
                <w:sz w:val="36"/>
                <w:szCs w:val="36"/>
              </w:rPr>
              <w:t>Club Marketing Plan Template</w:t>
            </w:r>
            <w:r w:rsidR="0019703A">
              <w:rPr>
                <w:sz w:val="36"/>
                <w:szCs w:val="36"/>
              </w:rPr>
              <w:t xml:space="preserve"> worksheets</w:t>
            </w:r>
            <w:r w:rsidRPr="00AB398A">
              <w:rPr>
                <w:sz w:val="36"/>
                <w:szCs w:val="36"/>
              </w:rPr>
              <w:t xml:space="preserve"> for </w:t>
            </w:r>
            <w:r w:rsidR="00AB398A" w:rsidRPr="00AB398A">
              <w:rPr>
                <w:sz w:val="36"/>
                <w:szCs w:val="36"/>
              </w:rPr>
              <w:t>membership drives, new fund-raising projects or service programs</w:t>
            </w:r>
          </w:p>
          <w:p w14:paraId="031C62D4" w14:textId="77777777" w:rsidR="00AB398A" w:rsidRDefault="00AB398A" w:rsidP="00AB398A"/>
          <w:p w14:paraId="1CDBC9E2" w14:textId="0934C5BE" w:rsidR="00E10E0C" w:rsidRDefault="00AB398A" w:rsidP="00AB398A">
            <w:pPr>
              <w:rPr>
                <w:sz w:val="28"/>
                <w:szCs w:val="28"/>
              </w:rPr>
            </w:pPr>
            <w:r w:rsidRPr="00E10E0C">
              <w:rPr>
                <w:sz w:val="28"/>
                <w:szCs w:val="28"/>
              </w:rPr>
              <w:t xml:space="preserve">No matter what type of project your club undertakes, there must be a plan involved to be successful at your efforts. </w:t>
            </w:r>
            <w:r w:rsidR="003C7F3F" w:rsidRPr="00E10E0C">
              <w:rPr>
                <w:sz w:val="28"/>
                <w:szCs w:val="28"/>
              </w:rPr>
              <w:t xml:space="preserve">Sometimes, the plan can be a few paragraphs on a sheet of paper. Other times, the plan takes the form of a small book! This document </w:t>
            </w:r>
            <w:r w:rsidR="00111996">
              <w:rPr>
                <w:sz w:val="28"/>
                <w:szCs w:val="28"/>
              </w:rPr>
              <w:t xml:space="preserve">outlines the steps needed to formulate </w:t>
            </w:r>
            <w:r w:rsidR="00E46AA1">
              <w:rPr>
                <w:sz w:val="28"/>
                <w:szCs w:val="28"/>
              </w:rPr>
              <w:t>an actionable marketing</w:t>
            </w:r>
            <w:r w:rsidR="00111996">
              <w:rPr>
                <w:sz w:val="28"/>
                <w:szCs w:val="28"/>
              </w:rPr>
              <w:t xml:space="preserve"> plan </w:t>
            </w:r>
            <w:r w:rsidR="00C80678">
              <w:rPr>
                <w:sz w:val="28"/>
                <w:szCs w:val="28"/>
              </w:rPr>
              <w:t xml:space="preserve">for a service or fund-raising project </w:t>
            </w:r>
            <w:r w:rsidR="00111996">
              <w:rPr>
                <w:sz w:val="28"/>
                <w:szCs w:val="28"/>
              </w:rPr>
              <w:t xml:space="preserve">and includes </w:t>
            </w:r>
            <w:r w:rsidR="00755484">
              <w:rPr>
                <w:sz w:val="28"/>
                <w:szCs w:val="28"/>
              </w:rPr>
              <w:t xml:space="preserve">spaces for </w:t>
            </w:r>
            <w:r w:rsidR="00111996">
              <w:rPr>
                <w:sz w:val="28"/>
                <w:szCs w:val="28"/>
              </w:rPr>
              <w:t xml:space="preserve">goals and objectives, personnel, </w:t>
            </w:r>
            <w:r w:rsidR="00CD0B7E">
              <w:rPr>
                <w:sz w:val="28"/>
                <w:szCs w:val="28"/>
              </w:rPr>
              <w:t>marketing and promotion</w:t>
            </w:r>
            <w:r w:rsidR="00111996">
              <w:rPr>
                <w:sz w:val="28"/>
                <w:szCs w:val="28"/>
              </w:rPr>
              <w:t xml:space="preserve">, </w:t>
            </w:r>
            <w:r w:rsidR="00C732F8">
              <w:rPr>
                <w:sz w:val="28"/>
                <w:szCs w:val="28"/>
              </w:rPr>
              <w:t xml:space="preserve">a timeframe for each part of the program, </w:t>
            </w:r>
            <w:r w:rsidR="00111996">
              <w:rPr>
                <w:sz w:val="28"/>
                <w:szCs w:val="28"/>
              </w:rPr>
              <w:t xml:space="preserve">materials needed, and final critique </w:t>
            </w:r>
            <w:r w:rsidR="00E67002">
              <w:rPr>
                <w:sz w:val="28"/>
                <w:szCs w:val="28"/>
              </w:rPr>
              <w:t xml:space="preserve">after the program is over. </w:t>
            </w:r>
          </w:p>
          <w:p w14:paraId="039F0D14" w14:textId="4C5CEB59" w:rsidR="00C80678" w:rsidRDefault="00C80678" w:rsidP="00AB398A">
            <w:pPr>
              <w:rPr>
                <w:sz w:val="28"/>
                <w:szCs w:val="28"/>
              </w:rPr>
            </w:pPr>
          </w:p>
          <w:p w14:paraId="23BDA307" w14:textId="21A846A4" w:rsidR="00C80678" w:rsidRDefault="00C80678" w:rsidP="00AB398A">
            <w:pPr>
              <w:rPr>
                <w:sz w:val="28"/>
                <w:szCs w:val="28"/>
              </w:rPr>
            </w:pPr>
            <w:r>
              <w:rPr>
                <w:sz w:val="28"/>
                <w:szCs w:val="28"/>
              </w:rPr>
              <w:t xml:space="preserve">For a long-term marketing plan, many of the concepts listed in these pages remain the same. At it’s simplest, you would list your goals for the club and then list the “tools” you would use to achieve those goals. Keep a timeframe and measure your results periodically to determine whether you are on track. </w:t>
            </w:r>
            <w:r w:rsidR="00A104C9">
              <w:rPr>
                <w:sz w:val="28"/>
                <w:szCs w:val="28"/>
              </w:rPr>
              <w:t xml:space="preserve">Don’t hesitate to ask your district marketing or membership teams for assistance along the way. We have a lot of business professionals on our </w:t>
            </w:r>
            <w:proofErr w:type="gramStart"/>
            <w:r w:rsidR="00A104C9">
              <w:rPr>
                <w:sz w:val="28"/>
                <w:szCs w:val="28"/>
              </w:rPr>
              <w:t>teams</w:t>
            </w:r>
            <w:proofErr w:type="gramEnd"/>
            <w:r w:rsidR="00A104C9">
              <w:rPr>
                <w:sz w:val="28"/>
                <w:szCs w:val="28"/>
              </w:rPr>
              <w:t xml:space="preserve"> and they are available to help.</w:t>
            </w:r>
          </w:p>
          <w:p w14:paraId="4268646A" w14:textId="77777777" w:rsidR="00111996" w:rsidRDefault="00111996" w:rsidP="00AB398A">
            <w:pPr>
              <w:rPr>
                <w:sz w:val="28"/>
                <w:szCs w:val="28"/>
              </w:rPr>
            </w:pPr>
          </w:p>
          <w:p w14:paraId="47A91C04" w14:textId="4A1AA464" w:rsidR="00E10E0C" w:rsidRPr="00E10E0C" w:rsidRDefault="00E10E0C" w:rsidP="00404DFD">
            <w:pPr>
              <w:jc w:val="center"/>
              <w:rPr>
                <w:sz w:val="28"/>
                <w:szCs w:val="28"/>
              </w:rPr>
            </w:pPr>
            <w:r>
              <w:rPr>
                <w:noProof/>
                <w:sz w:val="28"/>
                <w:szCs w:val="28"/>
              </w:rPr>
              <w:drawing>
                <wp:inline distT="0" distB="0" distL="0" distR="0" wp14:anchorId="7B216AEA" wp14:editId="68DE2A18">
                  <wp:extent cx="3219450" cy="3219450"/>
                  <wp:effectExtent l="0" t="0" r="0" b="0"/>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webs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19728" cy="3219728"/>
                          </a:xfrm>
                          <a:prstGeom prst="rect">
                            <a:avLst/>
                          </a:prstGeom>
                        </pic:spPr>
                      </pic:pic>
                    </a:graphicData>
                  </a:graphic>
                </wp:inline>
              </w:drawing>
            </w:r>
          </w:p>
          <w:p w14:paraId="699B5E91" w14:textId="77777777" w:rsidR="00AB398A" w:rsidRDefault="00AB398A" w:rsidP="00AB398A"/>
          <w:p w14:paraId="1B6A8B10" w14:textId="5D2B8508" w:rsidR="00AB398A" w:rsidRPr="00AB398A" w:rsidRDefault="00AB398A" w:rsidP="00AB398A"/>
        </w:tc>
      </w:tr>
      <w:tr w:rsidR="00DB1546" w:rsidRPr="005246F6" w14:paraId="685CDCCD" w14:textId="77777777" w:rsidTr="00C069A8">
        <w:trPr>
          <w:trHeight w:val="2070"/>
        </w:trPr>
        <w:tc>
          <w:tcPr>
            <w:tcW w:w="10800" w:type="dxa"/>
            <w:gridSpan w:val="3"/>
            <w:vAlign w:val="center"/>
          </w:tcPr>
          <w:p w14:paraId="16196C4F" w14:textId="29CDD224" w:rsidR="00DB1546" w:rsidRPr="00AF0B68" w:rsidRDefault="00E46AA1" w:rsidP="00E10E0C">
            <w:pPr>
              <w:pStyle w:val="Introduction"/>
              <w:ind w:left="0"/>
              <w:rPr>
                <w:sz w:val="28"/>
                <w:szCs w:val="28"/>
              </w:rPr>
            </w:pPr>
            <w:bookmarkStart w:id="0" w:name="_Hlk91688059"/>
            <w:bookmarkStart w:id="1" w:name="_Hlk91687583"/>
            <w:r w:rsidRPr="00AF0B68">
              <w:rPr>
                <w:sz w:val="28"/>
                <w:szCs w:val="28"/>
              </w:rPr>
              <w:lastRenderedPageBreak/>
              <w:t>To start off, please list the goals and objectives of the upcoming project. Are you wanting to raise funds? Drive membership? Increase community awareness of Kiwanis programs? Or perhaps provide a worthwhile service project to a part of the community that really needs some help? Keep in mind, it’s possible to get all 4 objectives in a single program…if you have the right plan.</w:t>
            </w:r>
          </w:p>
        </w:tc>
      </w:tr>
      <w:tr w:rsidR="00166335" w:rsidRPr="005246F6" w14:paraId="071AF712" w14:textId="77777777" w:rsidTr="00C069A8">
        <w:trPr>
          <w:trHeight w:val="8208"/>
        </w:trPr>
        <w:tc>
          <w:tcPr>
            <w:tcW w:w="4731" w:type="dxa"/>
          </w:tcPr>
          <w:tbl>
            <w:tblPr>
              <w:tblStyle w:val="TableGrid"/>
              <w:tblW w:w="45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8" w:type="dxa"/>
                <w:right w:w="115" w:type="dxa"/>
              </w:tblCellMar>
              <w:tblLook w:val="04A0" w:firstRow="1" w:lastRow="0" w:firstColumn="1" w:lastColumn="0" w:noHBand="0" w:noVBand="1"/>
            </w:tblPr>
            <w:tblGrid>
              <w:gridCol w:w="4515"/>
            </w:tblGrid>
            <w:tr w:rsidR="008D79D4" w:rsidRPr="005246F6" w14:paraId="189F4A30" w14:textId="77777777" w:rsidTr="0075106D">
              <w:trPr>
                <w:trHeight w:val="2493"/>
              </w:trPr>
              <w:tc>
                <w:tcPr>
                  <w:tcW w:w="4515" w:type="dxa"/>
                  <w:shd w:val="clear" w:color="auto" w:fill="EEECE1" w:themeFill="background2"/>
                </w:tcPr>
                <w:bookmarkEnd w:id="1"/>
                <w:p w14:paraId="26421F75" w14:textId="77777777" w:rsidR="008D79D4" w:rsidRDefault="0083252C" w:rsidP="008D79D4">
                  <w:pPr>
                    <w:pStyle w:val="Quote"/>
                    <w:spacing w:before="60" w:after="160"/>
                  </w:pPr>
                  <w:r>
                    <w:t>Using</w:t>
                  </w:r>
                  <w:r w:rsidR="00AC1DC0">
                    <w:t xml:space="preserve"> the SMART objective framework, be:</w:t>
                  </w:r>
                </w:p>
                <w:p w14:paraId="49404182" w14:textId="77777777" w:rsidR="00AC1DC0" w:rsidRPr="00AC1DC0" w:rsidRDefault="00AC1DC0" w:rsidP="00AC1DC0">
                  <w:pPr>
                    <w:rPr>
                      <w:i/>
                      <w:iCs/>
                      <w:color w:val="7030A0"/>
                      <w:sz w:val="28"/>
                      <w:szCs w:val="28"/>
                    </w:rPr>
                  </w:pPr>
                  <w:r w:rsidRPr="00AC1DC0">
                    <w:rPr>
                      <w:i/>
                      <w:iCs/>
                      <w:color w:val="7030A0"/>
                      <w:sz w:val="28"/>
                      <w:szCs w:val="28"/>
                    </w:rPr>
                    <w:t>Specific</w:t>
                  </w:r>
                </w:p>
                <w:p w14:paraId="2883FB00" w14:textId="77777777" w:rsidR="00AC1DC0" w:rsidRPr="00AC1DC0" w:rsidRDefault="00AC1DC0" w:rsidP="00AC1DC0">
                  <w:pPr>
                    <w:rPr>
                      <w:i/>
                      <w:iCs/>
                      <w:color w:val="7030A0"/>
                      <w:sz w:val="28"/>
                      <w:szCs w:val="28"/>
                    </w:rPr>
                  </w:pPr>
                  <w:r w:rsidRPr="00AC1DC0">
                    <w:rPr>
                      <w:i/>
                      <w:iCs/>
                      <w:color w:val="7030A0"/>
                      <w:sz w:val="28"/>
                      <w:szCs w:val="28"/>
                    </w:rPr>
                    <w:t>Measurable</w:t>
                  </w:r>
                </w:p>
                <w:p w14:paraId="0565BA9F" w14:textId="77777777" w:rsidR="00AC1DC0" w:rsidRPr="00AC1DC0" w:rsidRDefault="00AC1DC0" w:rsidP="00AC1DC0">
                  <w:pPr>
                    <w:rPr>
                      <w:i/>
                      <w:iCs/>
                      <w:color w:val="7030A0"/>
                      <w:sz w:val="28"/>
                      <w:szCs w:val="28"/>
                    </w:rPr>
                  </w:pPr>
                  <w:r w:rsidRPr="00AC1DC0">
                    <w:rPr>
                      <w:i/>
                      <w:iCs/>
                      <w:color w:val="7030A0"/>
                      <w:sz w:val="28"/>
                      <w:szCs w:val="28"/>
                    </w:rPr>
                    <w:t>Achievable</w:t>
                  </w:r>
                </w:p>
                <w:p w14:paraId="23C113A7" w14:textId="60A7E492" w:rsidR="00AC1DC0" w:rsidRPr="00AC1DC0" w:rsidRDefault="00AC1DC0" w:rsidP="00AC1DC0">
                  <w:pPr>
                    <w:rPr>
                      <w:i/>
                      <w:iCs/>
                      <w:color w:val="7030A0"/>
                      <w:sz w:val="28"/>
                      <w:szCs w:val="28"/>
                    </w:rPr>
                  </w:pPr>
                  <w:r w:rsidRPr="00AC1DC0">
                    <w:rPr>
                      <w:i/>
                      <w:iCs/>
                      <w:color w:val="7030A0"/>
                      <w:sz w:val="28"/>
                      <w:szCs w:val="28"/>
                    </w:rPr>
                    <w:t>Relevant</w:t>
                  </w:r>
                </w:p>
                <w:p w14:paraId="4D8F96F6" w14:textId="3A08656B" w:rsidR="00AC1DC0" w:rsidRPr="00AC1DC0" w:rsidRDefault="00AC1DC0" w:rsidP="00AC1DC0">
                  <w:r w:rsidRPr="00AC1DC0">
                    <w:rPr>
                      <w:i/>
                      <w:iCs/>
                      <w:color w:val="7030A0"/>
                      <w:sz w:val="28"/>
                      <w:szCs w:val="28"/>
                    </w:rPr>
                    <w:t>Time based</w:t>
                  </w:r>
                </w:p>
              </w:tc>
            </w:tr>
            <w:tr w:rsidR="008D79D4" w:rsidRPr="005246F6" w14:paraId="6DD575AB" w14:textId="77777777" w:rsidTr="000E4737">
              <w:trPr>
                <w:trHeight w:val="9092"/>
              </w:trPr>
              <w:tc>
                <w:tcPr>
                  <w:tcW w:w="4515" w:type="dxa"/>
                  <w:shd w:val="clear" w:color="auto" w:fill="FFFFFF" w:themeFill="background1"/>
                </w:tcPr>
                <w:p w14:paraId="31EDDFB7" w14:textId="4ABB7BE6" w:rsidR="008D79D4" w:rsidRPr="005246F6" w:rsidRDefault="000E4737" w:rsidP="00404DFD">
                  <w:pPr>
                    <w:spacing w:before="160"/>
                    <w:jc w:val="center"/>
                    <w:rPr>
                      <w:noProof/>
                    </w:rPr>
                  </w:pPr>
                  <w:r>
                    <w:rPr>
                      <w:noProof/>
                    </w:rPr>
                    <w:drawing>
                      <wp:inline distT="0" distB="0" distL="0" distR="0" wp14:anchorId="158D04F8" wp14:editId="7814CE12">
                        <wp:extent cx="2247900" cy="2247900"/>
                        <wp:effectExtent l="0" t="0" r="0" b="0"/>
                        <wp:docPr id="17" name="Picture 17" descr="A picture containing text,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person, pos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47900" cy="2247900"/>
                                </a:xfrm>
                                <a:prstGeom prst="rect">
                                  <a:avLst/>
                                </a:prstGeom>
                              </pic:spPr>
                            </pic:pic>
                          </a:graphicData>
                        </a:graphic>
                      </wp:inline>
                    </w:drawing>
                  </w:r>
                </w:p>
                <w:p w14:paraId="0DAC45E0" w14:textId="77777777" w:rsidR="008D79D4" w:rsidRPr="005246F6" w:rsidRDefault="008D79D4" w:rsidP="008D79D4">
                  <w:pPr>
                    <w:rPr>
                      <w:noProof/>
                      <w:sz w:val="18"/>
                    </w:rPr>
                  </w:pPr>
                </w:p>
                <w:p w14:paraId="6321D486" w14:textId="77777777" w:rsidR="008D79D4" w:rsidRDefault="000E4737" w:rsidP="000E4737">
                  <w:pPr>
                    <w:pStyle w:val="ListNumber"/>
                  </w:pPr>
                  <w:r>
                    <w:t>Remember, your SLPs need service hours too.</w:t>
                  </w:r>
                </w:p>
                <w:p w14:paraId="37BE8CE3" w14:textId="59C5FFDD" w:rsidR="000E4737" w:rsidRDefault="0025408B" w:rsidP="000E4737">
                  <w:pPr>
                    <w:pStyle w:val="ListNumber"/>
                  </w:pPr>
                  <w:r>
                    <w:t>Do you have a way for people to donate to your programs with a credit card?</w:t>
                  </w:r>
                  <w:r w:rsidR="003F5ADE">
                    <w:t xml:space="preserve"> Or with their phone?</w:t>
                  </w:r>
                </w:p>
                <w:p w14:paraId="7DD9F6EE" w14:textId="77777777" w:rsidR="0025408B" w:rsidRDefault="0025408B" w:rsidP="000E4737">
                  <w:pPr>
                    <w:pStyle w:val="ListNumber"/>
                  </w:pPr>
                  <w:r>
                    <w:t>Do you have a realistic deadline to achieve your results?</w:t>
                  </w:r>
                </w:p>
                <w:p w14:paraId="56D8962C" w14:textId="788BC0B4" w:rsidR="0025408B" w:rsidRDefault="00AC1DC0" w:rsidP="000E4737">
                  <w:pPr>
                    <w:pStyle w:val="ListNumber"/>
                  </w:pPr>
                  <w:r>
                    <w:t xml:space="preserve">Do you </w:t>
                  </w:r>
                  <w:r w:rsidR="002E3E79">
                    <w:t>have</w:t>
                  </w:r>
                  <w:r>
                    <w:t xml:space="preserve"> a Partner, or can you use this activity to develop a new partnership?</w:t>
                  </w:r>
                </w:p>
                <w:p w14:paraId="62B250DF" w14:textId="1C929FCD" w:rsidR="00F93489" w:rsidRPr="005246F6" w:rsidRDefault="00F93489" w:rsidP="00773EC1">
                  <w:pPr>
                    <w:pStyle w:val="ListNumber"/>
                  </w:pPr>
                  <w:r>
                    <w:t>Your district Marketing and PR team members can help you on your marketing plan.</w:t>
                  </w:r>
                </w:p>
              </w:tc>
            </w:tr>
          </w:tbl>
          <w:p w14:paraId="31100839" w14:textId="77777777" w:rsidR="00DB1546" w:rsidRPr="005246F6" w:rsidRDefault="00DB1546" w:rsidP="00D629B8">
            <w:pPr>
              <w:pStyle w:val="Introduction"/>
            </w:pPr>
          </w:p>
        </w:tc>
        <w:tc>
          <w:tcPr>
            <w:tcW w:w="6069" w:type="dxa"/>
            <w:gridSpan w:val="2"/>
          </w:tcPr>
          <w:p w14:paraId="08264267" w14:textId="70F79189" w:rsidR="00DB1546" w:rsidRPr="00CD0B7E" w:rsidRDefault="00E46AA1" w:rsidP="00AF0B68">
            <w:pPr>
              <w:pStyle w:val="Heading2"/>
              <w:spacing w:before="160" w:after="160"/>
              <w:rPr>
                <w:b/>
                <w:bCs/>
                <w:sz w:val="56"/>
                <w:szCs w:val="56"/>
              </w:rPr>
            </w:pPr>
            <w:r w:rsidRPr="00CD0B7E">
              <w:rPr>
                <w:b/>
                <w:bCs/>
                <w:sz w:val="56"/>
                <w:szCs w:val="56"/>
              </w:rPr>
              <w:t>G</w:t>
            </w:r>
            <w:r w:rsidR="00AF0B68" w:rsidRPr="00CD0B7E">
              <w:rPr>
                <w:b/>
                <w:bCs/>
                <w:sz w:val="56"/>
                <w:szCs w:val="56"/>
              </w:rPr>
              <w:t xml:space="preserve">oals &amp; </w:t>
            </w:r>
            <w:r w:rsidR="00F77EE6" w:rsidRPr="00CD0B7E">
              <w:rPr>
                <w:b/>
                <w:bCs/>
                <w:sz w:val="56"/>
                <w:szCs w:val="56"/>
              </w:rPr>
              <w:t>O</w:t>
            </w:r>
            <w:r w:rsidR="00AF0B68" w:rsidRPr="00CD0B7E">
              <w:rPr>
                <w:b/>
                <w:bCs/>
                <w:sz w:val="56"/>
                <w:szCs w:val="56"/>
              </w:rPr>
              <w:t>bjectives</w:t>
            </w:r>
          </w:p>
          <w:p w14:paraId="04BE68CA" w14:textId="43674479" w:rsidR="00AF0B68" w:rsidRDefault="00AF0B68" w:rsidP="00AF0B68">
            <w:r>
              <w:t>1</w:t>
            </w:r>
            <w:r w:rsidR="00A104C9">
              <w:t>.</w:t>
            </w:r>
            <w:r>
              <w:t xml:space="preserve"> ___________________________________________________</w:t>
            </w:r>
          </w:p>
          <w:p w14:paraId="3013145F" w14:textId="3E142421" w:rsidR="00AF0B68" w:rsidRDefault="00AF0B68" w:rsidP="00AF0B68"/>
          <w:p w14:paraId="25BAD557" w14:textId="7A22F55A" w:rsidR="00E67002" w:rsidRDefault="00E67002" w:rsidP="00AF0B68">
            <w:r>
              <w:t>_____________________________________________________</w:t>
            </w:r>
          </w:p>
          <w:p w14:paraId="5E28794D" w14:textId="77777777" w:rsidR="00AF0B68" w:rsidRDefault="00AF0B68" w:rsidP="00AF0B68"/>
          <w:p w14:paraId="40CA9AD1" w14:textId="5886B8AA" w:rsidR="00E67002" w:rsidRDefault="00E67002" w:rsidP="00AF0B68">
            <w:r>
              <w:t>2</w:t>
            </w:r>
            <w:r w:rsidR="00A104C9">
              <w:t>.</w:t>
            </w:r>
            <w:r>
              <w:t xml:space="preserve"> ___________________________________________________</w:t>
            </w:r>
          </w:p>
          <w:p w14:paraId="6379218F" w14:textId="77777777" w:rsidR="00E67002" w:rsidRDefault="00E67002" w:rsidP="00AF0B68"/>
          <w:p w14:paraId="06FC6024" w14:textId="77777777" w:rsidR="00E67002" w:rsidRDefault="00E67002" w:rsidP="00AF0B68">
            <w:r>
              <w:t>_____________________________________________________</w:t>
            </w:r>
          </w:p>
          <w:p w14:paraId="156A40C0" w14:textId="77777777" w:rsidR="00E67002" w:rsidRDefault="00E67002" w:rsidP="00AF0B68"/>
          <w:p w14:paraId="580964AA" w14:textId="5EB1729C" w:rsidR="00E67002" w:rsidRDefault="00E67002" w:rsidP="00AF0B68">
            <w:r>
              <w:t>3</w:t>
            </w:r>
            <w:r w:rsidR="00A104C9">
              <w:t>.</w:t>
            </w:r>
            <w:r>
              <w:t xml:space="preserve"> ___________________________________________________</w:t>
            </w:r>
          </w:p>
          <w:p w14:paraId="51F4717F" w14:textId="77777777" w:rsidR="00E67002" w:rsidRDefault="00E67002" w:rsidP="00AF0B68"/>
          <w:p w14:paraId="134F4862" w14:textId="77777777" w:rsidR="00E67002" w:rsidRDefault="00E67002" w:rsidP="00AF0B68">
            <w:r>
              <w:t>_____________________________________________________</w:t>
            </w:r>
          </w:p>
          <w:p w14:paraId="4D1E4350" w14:textId="77777777" w:rsidR="00E67002" w:rsidRDefault="00E67002" w:rsidP="00AF0B68"/>
          <w:p w14:paraId="20E5FEDE" w14:textId="647B0666" w:rsidR="00E67002" w:rsidRDefault="00E67002" w:rsidP="00AF0B68">
            <w:r>
              <w:t>4</w:t>
            </w:r>
            <w:r w:rsidR="00A104C9">
              <w:t>.</w:t>
            </w:r>
            <w:r>
              <w:t xml:space="preserve"> ___________________________________________________</w:t>
            </w:r>
          </w:p>
          <w:p w14:paraId="720DD384" w14:textId="77777777" w:rsidR="00E67002" w:rsidRDefault="00E67002" w:rsidP="00AF0B68"/>
          <w:p w14:paraId="30BB6E92" w14:textId="77777777" w:rsidR="00E67002" w:rsidRDefault="00E67002" w:rsidP="00AF0B68">
            <w:r>
              <w:t>_____________________________________________________</w:t>
            </w:r>
          </w:p>
          <w:p w14:paraId="2FBEBCE0" w14:textId="77777777" w:rsidR="00E67002" w:rsidRDefault="00E67002" w:rsidP="00AF0B68"/>
          <w:p w14:paraId="48643A45" w14:textId="322C31B0" w:rsidR="00E67002" w:rsidRDefault="00E67002" w:rsidP="00AF0B68">
            <w:r>
              <w:t>5</w:t>
            </w:r>
            <w:r w:rsidR="00A104C9">
              <w:t>.</w:t>
            </w:r>
            <w:r>
              <w:t xml:space="preserve"> ___________________________________________________</w:t>
            </w:r>
          </w:p>
          <w:p w14:paraId="7F568EEA" w14:textId="77777777" w:rsidR="00E67002" w:rsidRDefault="00E67002" w:rsidP="00AF0B68"/>
          <w:p w14:paraId="55F1352C" w14:textId="77777777" w:rsidR="00E67002" w:rsidRDefault="00E67002" w:rsidP="00AF0B68">
            <w:r>
              <w:t>_____________________________________________________</w:t>
            </w:r>
          </w:p>
          <w:p w14:paraId="448DC448" w14:textId="77777777" w:rsidR="0025408B" w:rsidRDefault="0025408B" w:rsidP="00AF0B68"/>
          <w:p w14:paraId="181CA594" w14:textId="099848C4" w:rsidR="0025408B" w:rsidRDefault="0025408B" w:rsidP="00AF0B68">
            <w:r>
              <w:t>6</w:t>
            </w:r>
            <w:r w:rsidR="00A104C9">
              <w:t>.</w:t>
            </w:r>
            <w:r>
              <w:t xml:space="preserve"> ___________________________________________________</w:t>
            </w:r>
          </w:p>
          <w:p w14:paraId="532BA98F" w14:textId="77777777" w:rsidR="0025408B" w:rsidRDefault="0025408B" w:rsidP="00AF0B68"/>
          <w:p w14:paraId="24FD71EE" w14:textId="77777777" w:rsidR="0025408B" w:rsidRDefault="0025408B" w:rsidP="00AF0B68">
            <w:r>
              <w:t>_____________________________________________________</w:t>
            </w:r>
          </w:p>
          <w:p w14:paraId="78940F19" w14:textId="77777777" w:rsidR="00AC1DC0" w:rsidRDefault="00AC1DC0" w:rsidP="00AF0B68"/>
          <w:p w14:paraId="26269C7D" w14:textId="28D18998" w:rsidR="00AC1DC0" w:rsidRDefault="00AC1DC0" w:rsidP="00AF0B68">
            <w:r>
              <w:t>7</w:t>
            </w:r>
            <w:r w:rsidR="00A104C9">
              <w:t>.</w:t>
            </w:r>
            <w:r>
              <w:t xml:space="preserve"> ___________________________________________________</w:t>
            </w:r>
          </w:p>
          <w:p w14:paraId="7D163DD8" w14:textId="77777777" w:rsidR="00AC1DC0" w:rsidRDefault="00AC1DC0" w:rsidP="00AF0B68"/>
          <w:p w14:paraId="39276278" w14:textId="77777777" w:rsidR="00AC1DC0" w:rsidRDefault="00AC1DC0" w:rsidP="00AF0B68">
            <w:r>
              <w:t>_____________________________________________________</w:t>
            </w:r>
          </w:p>
          <w:p w14:paraId="2BC3EE85" w14:textId="77777777" w:rsidR="003F5ADE" w:rsidRDefault="003F5ADE" w:rsidP="00AF0B68"/>
          <w:p w14:paraId="3F6D506F" w14:textId="48636975" w:rsidR="003F5ADE" w:rsidRDefault="003F5ADE" w:rsidP="00AF0B68">
            <w:r>
              <w:t>8</w:t>
            </w:r>
            <w:r w:rsidR="00A104C9">
              <w:t>.</w:t>
            </w:r>
            <w:r>
              <w:t xml:space="preserve"> ___________________________________________________</w:t>
            </w:r>
          </w:p>
          <w:p w14:paraId="03CA9351" w14:textId="77777777" w:rsidR="003F5ADE" w:rsidRDefault="003F5ADE" w:rsidP="00AF0B68"/>
          <w:p w14:paraId="167235D8" w14:textId="77777777" w:rsidR="003F5ADE" w:rsidRDefault="003F5ADE" w:rsidP="00AF0B68">
            <w:r>
              <w:t>_____________________________________________________</w:t>
            </w:r>
          </w:p>
          <w:p w14:paraId="5B23A645" w14:textId="77777777" w:rsidR="00A104C9" w:rsidRDefault="00A104C9" w:rsidP="00AF0B68"/>
          <w:p w14:paraId="0927ADCD" w14:textId="77777777" w:rsidR="00A104C9" w:rsidRDefault="00A104C9" w:rsidP="00AF0B68">
            <w:r>
              <w:t>9. ___________________________________________________</w:t>
            </w:r>
          </w:p>
          <w:p w14:paraId="79A1F0FB" w14:textId="77777777" w:rsidR="00A104C9" w:rsidRDefault="00A104C9" w:rsidP="00AF0B68"/>
          <w:p w14:paraId="604A29F0" w14:textId="77777777" w:rsidR="00A104C9" w:rsidRDefault="00A104C9" w:rsidP="00AF0B68">
            <w:r>
              <w:t>_____________________________________________________</w:t>
            </w:r>
          </w:p>
          <w:p w14:paraId="348A91F1" w14:textId="77777777" w:rsidR="00A104C9" w:rsidRDefault="00A104C9" w:rsidP="00AF0B68"/>
          <w:p w14:paraId="4E60104A" w14:textId="77777777" w:rsidR="00A104C9" w:rsidRDefault="00A104C9" w:rsidP="00AF0B68">
            <w:r>
              <w:t>10. __________________________________________________</w:t>
            </w:r>
          </w:p>
          <w:p w14:paraId="63CEA0DD" w14:textId="77777777" w:rsidR="00A104C9" w:rsidRDefault="00A104C9" w:rsidP="00AF0B68"/>
          <w:p w14:paraId="63BA8F5E" w14:textId="2976A9F8" w:rsidR="00A104C9" w:rsidRPr="00AF0B68" w:rsidRDefault="00A104C9" w:rsidP="00AF0B68">
            <w:r>
              <w:t>______________________________________________________</w:t>
            </w:r>
          </w:p>
        </w:tc>
      </w:tr>
      <w:tr w:rsidR="00F470B3" w:rsidRPr="00AF0B68" w14:paraId="0B3C3244" w14:textId="77777777" w:rsidTr="00C069A8">
        <w:trPr>
          <w:trHeight w:val="720"/>
        </w:trPr>
        <w:tc>
          <w:tcPr>
            <w:tcW w:w="10800" w:type="dxa"/>
            <w:gridSpan w:val="3"/>
            <w:vAlign w:val="center"/>
          </w:tcPr>
          <w:p w14:paraId="746614E3" w14:textId="3230AC98" w:rsidR="00F470B3" w:rsidRPr="00AF0B68" w:rsidRDefault="00F96C0C" w:rsidP="00DA02B6">
            <w:pPr>
              <w:pStyle w:val="Introduction"/>
              <w:ind w:left="0"/>
              <w:rPr>
                <w:sz w:val="28"/>
                <w:szCs w:val="28"/>
              </w:rPr>
            </w:pPr>
            <w:bookmarkStart w:id="2" w:name="_Hlk91699786"/>
            <w:bookmarkEnd w:id="0"/>
            <w:r>
              <w:rPr>
                <w:sz w:val="28"/>
                <w:szCs w:val="28"/>
              </w:rPr>
              <w:lastRenderedPageBreak/>
              <w:t xml:space="preserve">Here, list all the people who will be participating in the program and their job descriptions. Also, </w:t>
            </w:r>
            <w:r w:rsidR="00A00CFA">
              <w:rPr>
                <w:sz w:val="28"/>
                <w:szCs w:val="28"/>
              </w:rPr>
              <w:t xml:space="preserve">list your individual projects and </w:t>
            </w:r>
            <w:r>
              <w:rPr>
                <w:sz w:val="28"/>
                <w:szCs w:val="28"/>
              </w:rPr>
              <w:t xml:space="preserve">note whether you will need to find outside assistance or are working with another club or group. </w:t>
            </w:r>
            <w:r w:rsidR="00A00CFA">
              <w:rPr>
                <w:sz w:val="28"/>
                <w:szCs w:val="28"/>
              </w:rPr>
              <w:t>More copies of this page may be needed.</w:t>
            </w:r>
          </w:p>
        </w:tc>
      </w:tr>
      <w:tr w:rsidR="00CD0B7E" w:rsidRPr="00AF0B68" w14:paraId="2F3AF10B" w14:textId="77777777" w:rsidTr="00C069A8">
        <w:trPr>
          <w:trHeight w:val="8208"/>
        </w:trPr>
        <w:tc>
          <w:tcPr>
            <w:tcW w:w="4731" w:type="dxa"/>
          </w:tcPr>
          <w:tbl>
            <w:tblPr>
              <w:tblStyle w:val="TableGrid"/>
              <w:tblW w:w="45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8" w:type="dxa"/>
                <w:right w:w="115" w:type="dxa"/>
              </w:tblCellMar>
              <w:tblLook w:val="04A0" w:firstRow="1" w:lastRow="0" w:firstColumn="1" w:lastColumn="0" w:noHBand="0" w:noVBand="1"/>
            </w:tblPr>
            <w:tblGrid>
              <w:gridCol w:w="4515"/>
            </w:tblGrid>
            <w:tr w:rsidR="00F470B3" w:rsidRPr="005246F6" w14:paraId="14C158D1" w14:textId="77777777" w:rsidTr="00DA02B6">
              <w:trPr>
                <w:trHeight w:val="2640"/>
              </w:trPr>
              <w:tc>
                <w:tcPr>
                  <w:tcW w:w="4515" w:type="dxa"/>
                  <w:shd w:val="clear" w:color="auto" w:fill="EEECE1" w:themeFill="background2"/>
                </w:tcPr>
                <w:p w14:paraId="1541B4CA" w14:textId="61DF4B90" w:rsidR="00F470B3" w:rsidRPr="002E40EB" w:rsidRDefault="00F111FE" w:rsidP="00F111FE">
                  <w:pPr>
                    <w:pStyle w:val="Quote"/>
                    <w:spacing w:before="60" w:after="160"/>
                    <w:rPr>
                      <w:sz w:val="28"/>
                      <w:szCs w:val="28"/>
                    </w:rPr>
                  </w:pPr>
                  <w:r w:rsidRPr="002E40EB">
                    <w:rPr>
                      <w:sz w:val="28"/>
                      <w:szCs w:val="28"/>
                    </w:rPr>
                    <w:t xml:space="preserve">Find the right people to work each position. If you are short on personnel, consider a joint project with another </w:t>
                  </w:r>
                  <w:r w:rsidR="002E40EB" w:rsidRPr="002E40EB">
                    <w:rPr>
                      <w:sz w:val="28"/>
                      <w:szCs w:val="28"/>
                    </w:rPr>
                    <w:t xml:space="preserve">Kiwanis </w:t>
                  </w:r>
                  <w:r w:rsidRPr="002E40EB">
                    <w:rPr>
                      <w:sz w:val="28"/>
                      <w:szCs w:val="28"/>
                    </w:rPr>
                    <w:t xml:space="preserve">club or a non-profit with similar goals. </w:t>
                  </w:r>
                  <w:r w:rsidR="002E40EB">
                    <w:rPr>
                      <w:sz w:val="28"/>
                      <w:szCs w:val="28"/>
                    </w:rPr>
                    <w:t>Ask your Lt. Gov., Trustee, or District leadership for expertise in a specific area if needed.</w:t>
                  </w:r>
                </w:p>
              </w:tc>
            </w:tr>
            <w:tr w:rsidR="00F470B3" w:rsidRPr="005246F6" w14:paraId="6E2FA1E7" w14:textId="77777777" w:rsidTr="00DA02B6">
              <w:trPr>
                <w:trHeight w:val="9092"/>
              </w:trPr>
              <w:tc>
                <w:tcPr>
                  <w:tcW w:w="4515" w:type="dxa"/>
                  <w:shd w:val="clear" w:color="auto" w:fill="FFFFFF" w:themeFill="background1"/>
                </w:tcPr>
                <w:p w14:paraId="5878FC93" w14:textId="2D4019B7" w:rsidR="00F470B3" w:rsidRPr="005246F6" w:rsidRDefault="00E509F2" w:rsidP="00DA02B6">
                  <w:pPr>
                    <w:spacing w:before="160"/>
                    <w:jc w:val="center"/>
                    <w:rPr>
                      <w:noProof/>
                    </w:rPr>
                  </w:pPr>
                  <w:r>
                    <w:rPr>
                      <w:noProof/>
                    </w:rPr>
                    <w:drawing>
                      <wp:inline distT="0" distB="0" distL="0" distR="0" wp14:anchorId="0F274CC9" wp14:editId="2DB97E3D">
                        <wp:extent cx="2447925" cy="1740322"/>
                        <wp:effectExtent l="0" t="0" r="0" b="0"/>
                        <wp:docPr id="24" name="Picture 24" descr="A group of people stand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tanding outside&#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9200" cy="1769666"/>
                                </a:xfrm>
                                <a:prstGeom prst="rect">
                                  <a:avLst/>
                                </a:prstGeom>
                              </pic:spPr>
                            </pic:pic>
                          </a:graphicData>
                        </a:graphic>
                      </wp:inline>
                    </w:drawing>
                  </w:r>
                </w:p>
                <w:p w14:paraId="347E8B83" w14:textId="77777777" w:rsidR="00F470B3" w:rsidRPr="005246F6" w:rsidRDefault="00F470B3" w:rsidP="00DA02B6">
                  <w:pPr>
                    <w:rPr>
                      <w:noProof/>
                      <w:sz w:val="18"/>
                    </w:rPr>
                  </w:pPr>
                </w:p>
                <w:p w14:paraId="0B4BFDD1" w14:textId="77777777" w:rsidR="00F470B3" w:rsidRDefault="00E509F2" w:rsidP="00E509F2">
                  <w:pPr>
                    <w:pStyle w:val="ListNumber"/>
                  </w:pPr>
                  <w:r>
                    <w:t>Remember your local SLP programs. The kids love to have projects.</w:t>
                  </w:r>
                </w:p>
                <w:p w14:paraId="00EE38D1" w14:textId="77777777" w:rsidR="00EE14FB" w:rsidRDefault="00EE14FB" w:rsidP="00F111FE">
                  <w:pPr>
                    <w:pStyle w:val="ListNumber"/>
                  </w:pPr>
                  <w:r>
                    <w:t>Here is the perfect opportunity to ask a non-member to participate in a service project. And…they get a job to do!</w:t>
                  </w:r>
                  <w:r w:rsidR="00F111FE">
                    <w:t xml:space="preserve"> Introduce people to Kiwanis in this way to let them see what we do in the field.</w:t>
                  </w:r>
                </w:p>
                <w:p w14:paraId="7C6C9F7E" w14:textId="048410DB" w:rsidR="00FC1E74" w:rsidRPr="005246F6" w:rsidRDefault="00FC1E74" w:rsidP="00F111FE">
                  <w:pPr>
                    <w:pStyle w:val="ListNumber"/>
                  </w:pPr>
                  <w:r>
                    <w:t>Also consider that some members may need training for a specific task therefore adding to the project time frame.</w:t>
                  </w:r>
                </w:p>
              </w:tc>
            </w:tr>
          </w:tbl>
          <w:p w14:paraId="346301F2" w14:textId="12B626A2" w:rsidR="00C069A8" w:rsidRPr="00C069A8" w:rsidRDefault="00C069A8" w:rsidP="00C069A8"/>
        </w:tc>
        <w:tc>
          <w:tcPr>
            <w:tcW w:w="6069" w:type="dxa"/>
            <w:gridSpan w:val="2"/>
          </w:tcPr>
          <w:p w14:paraId="554E7176" w14:textId="3E1C1B28" w:rsidR="00F470B3" w:rsidRPr="00CD0B7E" w:rsidRDefault="00242562" w:rsidP="00DA02B6">
            <w:pPr>
              <w:pStyle w:val="Heading2"/>
              <w:spacing w:before="160" w:after="160"/>
              <w:rPr>
                <w:b/>
                <w:bCs/>
                <w:sz w:val="56"/>
                <w:szCs w:val="56"/>
              </w:rPr>
            </w:pPr>
            <w:r w:rsidRPr="00CD0B7E">
              <w:rPr>
                <w:b/>
                <w:bCs/>
                <w:sz w:val="56"/>
                <w:szCs w:val="56"/>
              </w:rPr>
              <w:t>Personnel</w:t>
            </w:r>
            <w:r w:rsidR="00A00CFA">
              <w:rPr>
                <w:b/>
                <w:bCs/>
                <w:sz w:val="56"/>
                <w:szCs w:val="56"/>
              </w:rPr>
              <w:t>, Project,</w:t>
            </w:r>
            <w:r w:rsidRPr="00CD0B7E">
              <w:rPr>
                <w:b/>
                <w:bCs/>
                <w:sz w:val="56"/>
                <w:szCs w:val="56"/>
              </w:rPr>
              <w:t xml:space="preserve"> and Job Descriptions</w:t>
            </w:r>
          </w:p>
          <w:p w14:paraId="3D639FD2" w14:textId="77777777" w:rsidR="00F470B3" w:rsidRDefault="00F470B3" w:rsidP="00DA02B6">
            <w:r>
              <w:t>1 ___________________________________________________</w:t>
            </w:r>
          </w:p>
          <w:p w14:paraId="31F720F8" w14:textId="77777777" w:rsidR="00F470B3" w:rsidRDefault="00F470B3" w:rsidP="00DA02B6"/>
          <w:p w14:paraId="70B89039" w14:textId="77777777" w:rsidR="00F470B3" w:rsidRDefault="00F470B3" w:rsidP="00DA02B6">
            <w:r>
              <w:t>_____________________________________________________</w:t>
            </w:r>
          </w:p>
          <w:p w14:paraId="7381DB82" w14:textId="77777777" w:rsidR="00F470B3" w:rsidRDefault="00F470B3" w:rsidP="00DA02B6"/>
          <w:p w14:paraId="57CEED5B" w14:textId="77777777" w:rsidR="00F470B3" w:rsidRDefault="00F470B3" w:rsidP="00DA02B6">
            <w:r>
              <w:t>2 ___________________________________________________</w:t>
            </w:r>
          </w:p>
          <w:p w14:paraId="3874A1E3" w14:textId="77777777" w:rsidR="00F470B3" w:rsidRDefault="00F470B3" w:rsidP="00DA02B6"/>
          <w:p w14:paraId="6D735588" w14:textId="77777777" w:rsidR="00F470B3" w:rsidRDefault="00F470B3" w:rsidP="00DA02B6">
            <w:r>
              <w:t>_____________________________________________________</w:t>
            </w:r>
          </w:p>
          <w:p w14:paraId="7CA53AF6" w14:textId="77777777" w:rsidR="00F470B3" w:rsidRDefault="00F470B3" w:rsidP="00DA02B6"/>
          <w:p w14:paraId="69D3F99C" w14:textId="77777777" w:rsidR="00F470B3" w:rsidRDefault="00F470B3" w:rsidP="00DA02B6">
            <w:r>
              <w:t>3 ___________________________________________________</w:t>
            </w:r>
          </w:p>
          <w:p w14:paraId="041BB476" w14:textId="77777777" w:rsidR="00F470B3" w:rsidRDefault="00F470B3" w:rsidP="00DA02B6"/>
          <w:p w14:paraId="35E6BDBA" w14:textId="77777777" w:rsidR="00F470B3" w:rsidRDefault="00F470B3" w:rsidP="00DA02B6">
            <w:r>
              <w:t>_____________________________________________________</w:t>
            </w:r>
          </w:p>
          <w:p w14:paraId="70095E83" w14:textId="77777777" w:rsidR="00F470B3" w:rsidRDefault="00F470B3" w:rsidP="00DA02B6"/>
          <w:p w14:paraId="327BAE8B" w14:textId="77777777" w:rsidR="00F470B3" w:rsidRDefault="00F470B3" w:rsidP="00DA02B6">
            <w:r>
              <w:t>4 ___________________________________________________</w:t>
            </w:r>
          </w:p>
          <w:p w14:paraId="4DE3D426" w14:textId="77777777" w:rsidR="00F470B3" w:rsidRDefault="00F470B3" w:rsidP="00DA02B6"/>
          <w:p w14:paraId="384EA4D9" w14:textId="77777777" w:rsidR="00F470B3" w:rsidRDefault="00F470B3" w:rsidP="00DA02B6">
            <w:r>
              <w:t>_____________________________________________________</w:t>
            </w:r>
          </w:p>
          <w:p w14:paraId="3C16FA04" w14:textId="77777777" w:rsidR="00F470B3" w:rsidRDefault="00F470B3" w:rsidP="00DA02B6"/>
          <w:p w14:paraId="5882357B" w14:textId="77777777" w:rsidR="00F470B3" w:rsidRDefault="00F470B3" w:rsidP="00DA02B6">
            <w:r>
              <w:t>5 ___________________________________________________</w:t>
            </w:r>
          </w:p>
          <w:p w14:paraId="164A9B35" w14:textId="77777777" w:rsidR="00F470B3" w:rsidRDefault="00F470B3" w:rsidP="00DA02B6"/>
          <w:p w14:paraId="47310CD5" w14:textId="77777777" w:rsidR="00F470B3" w:rsidRDefault="00F470B3" w:rsidP="00DA02B6">
            <w:r>
              <w:t>_____________________________________________________</w:t>
            </w:r>
          </w:p>
          <w:p w14:paraId="3FC61348" w14:textId="77777777" w:rsidR="00F470B3" w:rsidRDefault="00F470B3" w:rsidP="00DA02B6"/>
          <w:p w14:paraId="2CDE8B12" w14:textId="77777777" w:rsidR="00F470B3" w:rsidRDefault="00F470B3" w:rsidP="00DA02B6">
            <w:r>
              <w:t>6 ___________________________________________________</w:t>
            </w:r>
          </w:p>
          <w:p w14:paraId="708A0A2D" w14:textId="77777777" w:rsidR="00F470B3" w:rsidRDefault="00F470B3" w:rsidP="00DA02B6"/>
          <w:p w14:paraId="7AB55BFA" w14:textId="77777777" w:rsidR="00F470B3" w:rsidRDefault="00F470B3" w:rsidP="00DA02B6">
            <w:r>
              <w:t>_____________________________________________________</w:t>
            </w:r>
          </w:p>
          <w:p w14:paraId="1A967AF0" w14:textId="77777777" w:rsidR="00F470B3" w:rsidRDefault="00F470B3" w:rsidP="00DA02B6"/>
          <w:p w14:paraId="19F6F912" w14:textId="77777777" w:rsidR="00F470B3" w:rsidRDefault="00F470B3" w:rsidP="00DA02B6">
            <w:r>
              <w:t>7 ___________________________________________________</w:t>
            </w:r>
          </w:p>
          <w:p w14:paraId="32BDDDA3" w14:textId="77777777" w:rsidR="00F470B3" w:rsidRDefault="00F470B3" w:rsidP="00DA02B6"/>
          <w:p w14:paraId="38EC9599" w14:textId="77777777" w:rsidR="00F470B3" w:rsidRDefault="00F470B3" w:rsidP="00DA02B6">
            <w:r>
              <w:t>_____________________________________________________</w:t>
            </w:r>
          </w:p>
          <w:p w14:paraId="6733F130" w14:textId="77777777" w:rsidR="00F470B3" w:rsidRDefault="00F470B3" w:rsidP="00DA02B6"/>
          <w:p w14:paraId="4EB899C6" w14:textId="77777777" w:rsidR="00F470B3" w:rsidRDefault="00F470B3" w:rsidP="00DA02B6">
            <w:r>
              <w:t>8 ___________________________________________________</w:t>
            </w:r>
          </w:p>
          <w:p w14:paraId="1AF02AE2" w14:textId="77777777" w:rsidR="00F470B3" w:rsidRDefault="00F470B3" w:rsidP="00DA02B6"/>
          <w:p w14:paraId="61954038" w14:textId="77777777" w:rsidR="00F470B3" w:rsidRDefault="00F470B3" w:rsidP="00DA02B6">
            <w:r>
              <w:t>_____________________________________________________</w:t>
            </w:r>
          </w:p>
          <w:p w14:paraId="745607AD" w14:textId="77777777" w:rsidR="00242562" w:rsidRDefault="00242562" w:rsidP="00DA02B6"/>
          <w:p w14:paraId="70052486" w14:textId="77777777" w:rsidR="00242562" w:rsidRDefault="00242562" w:rsidP="00DA02B6">
            <w:r>
              <w:t>9 ___________________________________________________</w:t>
            </w:r>
          </w:p>
          <w:p w14:paraId="7B6370DD" w14:textId="77777777" w:rsidR="00242562" w:rsidRDefault="00242562" w:rsidP="00DA02B6"/>
          <w:p w14:paraId="4EB64E4E" w14:textId="77777777" w:rsidR="00242562" w:rsidRDefault="00242562" w:rsidP="00DA02B6">
            <w:r>
              <w:t>_____________________________________________________</w:t>
            </w:r>
          </w:p>
          <w:p w14:paraId="42298AE6" w14:textId="77777777" w:rsidR="00242562" w:rsidRDefault="00242562" w:rsidP="00DA02B6"/>
          <w:p w14:paraId="380E37E7" w14:textId="77777777" w:rsidR="00242562" w:rsidRDefault="00242562" w:rsidP="00DA02B6">
            <w:r>
              <w:t>10 __________________________________________________</w:t>
            </w:r>
          </w:p>
          <w:p w14:paraId="0F7D892E" w14:textId="77777777" w:rsidR="00242562" w:rsidRDefault="00242562" w:rsidP="00DA02B6"/>
          <w:p w14:paraId="4C77874B" w14:textId="77777777" w:rsidR="00242562" w:rsidRDefault="00242562" w:rsidP="00DA02B6">
            <w:r>
              <w:t>_____________________________________________________</w:t>
            </w:r>
          </w:p>
          <w:p w14:paraId="5C2B8B93" w14:textId="77777777" w:rsidR="00242562" w:rsidRDefault="00242562" w:rsidP="00DA02B6"/>
          <w:p w14:paraId="0AA9CD70" w14:textId="67E7BB72" w:rsidR="0075106D" w:rsidRPr="00B86010" w:rsidRDefault="00242562" w:rsidP="00B86010">
            <w:pPr>
              <w:jc w:val="center"/>
              <w:rPr>
                <w:sz w:val="32"/>
                <w:szCs w:val="32"/>
              </w:rPr>
            </w:pPr>
            <w:r w:rsidRPr="00B86010">
              <w:rPr>
                <w:color w:val="7030A0"/>
                <w:sz w:val="32"/>
                <w:szCs w:val="32"/>
              </w:rPr>
              <w:t xml:space="preserve">Make </w:t>
            </w:r>
            <w:r w:rsidR="00C069A8" w:rsidRPr="00B86010">
              <w:rPr>
                <w:color w:val="7030A0"/>
                <w:sz w:val="32"/>
                <w:szCs w:val="32"/>
              </w:rPr>
              <w:t>copies</w:t>
            </w:r>
            <w:r w:rsidRPr="00B86010">
              <w:rPr>
                <w:color w:val="7030A0"/>
                <w:sz w:val="32"/>
                <w:szCs w:val="32"/>
              </w:rPr>
              <w:t xml:space="preserve"> of this page if you need more spaces for names</w:t>
            </w:r>
          </w:p>
        </w:tc>
      </w:tr>
      <w:bookmarkEnd w:id="2"/>
      <w:tr w:rsidR="00C069A8" w:rsidRPr="00AF0B68" w14:paraId="083097C2" w14:textId="77777777" w:rsidTr="00DA02B6">
        <w:trPr>
          <w:trHeight w:val="2070"/>
        </w:trPr>
        <w:tc>
          <w:tcPr>
            <w:tcW w:w="10800" w:type="dxa"/>
            <w:gridSpan w:val="3"/>
            <w:vAlign w:val="center"/>
          </w:tcPr>
          <w:p w14:paraId="2BB2DF63" w14:textId="09D02CBF" w:rsidR="00C069A8" w:rsidRPr="00AF0B68" w:rsidRDefault="00A00585" w:rsidP="00DA02B6">
            <w:pPr>
              <w:pStyle w:val="Introduction"/>
              <w:ind w:left="0"/>
              <w:rPr>
                <w:sz w:val="28"/>
                <w:szCs w:val="28"/>
              </w:rPr>
            </w:pPr>
            <w:r>
              <w:rPr>
                <w:sz w:val="28"/>
                <w:szCs w:val="28"/>
              </w:rPr>
              <w:lastRenderedPageBreak/>
              <w:t xml:space="preserve">Without a solid Marketing and PR (public relations) plan, the success of a program is in doubt. There needs to be a balanced and studied approach to social and legacy media to get the </w:t>
            </w:r>
            <w:r w:rsidR="00C20C29">
              <w:rPr>
                <w:sz w:val="28"/>
                <w:szCs w:val="28"/>
              </w:rPr>
              <w:t xml:space="preserve">best result for the hours put into the advertising campaign. If in doubt about </w:t>
            </w:r>
            <w:r w:rsidR="00202BD0">
              <w:rPr>
                <w:sz w:val="28"/>
                <w:szCs w:val="28"/>
              </w:rPr>
              <w:t>social media</w:t>
            </w:r>
            <w:r w:rsidR="00C20C29">
              <w:rPr>
                <w:sz w:val="28"/>
                <w:szCs w:val="28"/>
              </w:rPr>
              <w:t xml:space="preserve">, ask a Key Clubber to help. </w:t>
            </w:r>
            <w:proofErr w:type="gramStart"/>
            <w:r w:rsidR="00C20C29">
              <w:rPr>
                <w:sz w:val="28"/>
                <w:szCs w:val="28"/>
              </w:rPr>
              <w:t>Or,</w:t>
            </w:r>
            <w:proofErr w:type="gramEnd"/>
            <w:r w:rsidR="00C20C29">
              <w:rPr>
                <w:sz w:val="28"/>
                <w:szCs w:val="28"/>
              </w:rPr>
              <w:t xml:space="preserve"> contact the district Marketing and PR teams.</w:t>
            </w:r>
            <w:r w:rsidR="00501BDA">
              <w:rPr>
                <w:sz w:val="28"/>
                <w:szCs w:val="28"/>
              </w:rPr>
              <w:t xml:space="preserve">  </w:t>
            </w:r>
            <w:r w:rsidR="00C20C29">
              <w:rPr>
                <w:sz w:val="28"/>
                <w:szCs w:val="28"/>
              </w:rPr>
              <w:t xml:space="preserve"> </w:t>
            </w:r>
            <w:r w:rsidR="00C20C29" w:rsidRPr="00501BDA">
              <w:rPr>
                <w:color w:val="FF0000"/>
                <w:sz w:val="28"/>
                <w:szCs w:val="28"/>
                <w:u w:val="single"/>
              </w:rPr>
              <w:t>Below, c</w:t>
            </w:r>
            <w:r w:rsidR="00501BDA">
              <w:rPr>
                <w:color w:val="FF0000"/>
                <w:sz w:val="28"/>
                <w:szCs w:val="28"/>
                <w:u w:val="single"/>
              </w:rPr>
              <w:t xml:space="preserve">heck off </w:t>
            </w:r>
            <w:r w:rsidR="00C20C29" w:rsidRPr="00501BDA">
              <w:rPr>
                <w:color w:val="FF0000"/>
                <w:sz w:val="28"/>
                <w:szCs w:val="28"/>
                <w:u w:val="single"/>
              </w:rPr>
              <w:t>the programs you plan to use or plan to improve</w:t>
            </w:r>
            <w:r w:rsidR="00C20C29">
              <w:rPr>
                <w:sz w:val="28"/>
                <w:szCs w:val="28"/>
              </w:rPr>
              <w:t>.</w:t>
            </w:r>
          </w:p>
        </w:tc>
      </w:tr>
      <w:tr w:rsidR="00A104C9" w:rsidRPr="00AF0B68" w14:paraId="21B9CAF6" w14:textId="77777777" w:rsidTr="00866284">
        <w:trPr>
          <w:trHeight w:val="8208"/>
        </w:trPr>
        <w:tc>
          <w:tcPr>
            <w:tcW w:w="4731" w:type="dxa"/>
          </w:tcPr>
          <w:tbl>
            <w:tblPr>
              <w:tblStyle w:val="TableGrid"/>
              <w:tblW w:w="45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8" w:type="dxa"/>
                <w:right w:w="115" w:type="dxa"/>
              </w:tblCellMar>
              <w:tblLook w:val="04A0" w:firstRow="1" w:lastRow="0" w:firstColumn="1" w:lastColumn="0" w:noHBand="0" w:noVBand="1"/>
            </w:tblPr>
            <w:tblGrid>
              <w:gridCol w:w="4515"/>
            </w:tblGrid>
            <w:tr w:rsidR="00C069A8" w:rsidRPr="005246F6" w14:paraId="758E64FE" w14:textId="77777777" w:rsidTr="00DA02B6">
              <w:trPr>
                <w:trHeight w:val="2493"/>
              </w:trPr>
              <w:tc>
                <w:tcPr>
                  <w:tcW w:w="4515" w:type="dxa"/>
                  <w:shd w:val="clear" w:color="auto" w:fill="EEECE1" w:themeFill="background2"/>
                </w:tcPr>
                <w:p w14:paraId="4B3AA932" w14:textId="736B32EA" w:rsidR="00987C77" w:rsidRPr="00AC1DC0" w:rsidRDefault="00077975" w:rsidP="00987C77">
                  <w:pPr>
                    <w:pStyle w:val="Quote"/>
                    <w:spacing w:before="60" w:after="160"/>
                  </w:pPr>
                  <w:r>
                    <w:t xml:space="preserve">Next to having popular fund-raisers and service projects, your club’s marketing program is key to successful club growth. People want to join a winning team. </w:t>
                  </w:r>
                  <w:proofErr w:type="gramStart"/>
                  <w:r>
                    <w:t>But,</w:t>
                  </w:r>
                  <w:proofErr w:type="gramEnd"/>
                  <w:r>
                    <w:t xml:space="preserve"> they need to hear about you first. Try some different methods of promotion.</w:t>
                  </w:r>
                </w:p>
                <w:p w14:paraId="06A4A659" w14:textId="321D220E" w:rsidR="00C069A8" w:rsidRPr="00AC1DC0" w:rsidRDefault="00C069A8" w:rsidP="00C069A8"/>
              </w:tc>
            </w:tr>
            <w:tr w:rsidR="00C069A8" w:rsidRPr="005246F6" w14:paraId="0D0B653F" w14:textId="77777777" w:rsidTr="00DA02B6">
              <w:trPr>
                <w:trHeight w:val="9092"/>
              </w:trPr>
              <w:tc>
                <w:tcPr>
                  <w:tcW w:w="4515" w:type="dxa"/>
                  <w:shd w:val="clear" w:color="auto" w:fill="FFFFFF" w:themeFill="background1"/>
                </w:tcPr>
                <w:p w14:paraId="72C55B1B" w14:textId="5665F31B" w:rsidR="00C069A8" w:rsidRPr="005246F6" w:rsidRDefault="00C20C29" w:rsidP="00C069A8">
                  <w:pPr>
                    <w:spacing w:before="160"/>
                    <w:jc w:val="center"/>
                    <w:rPr>
                      <w:noProof/>
                    </w:rPr>
                  </w:pPr>
                  <w:r>
                    <w:rPr>
                      <w:noProof/>
                    </w:rPr>
                    <w:drawing>
                      <wp:inline distT="0" distB="0" distL="0" distR="0" wp14:anchorId="202C2934" wp14:editId="05EF79D3">
                        <wp:extent cx="2667000" cy="2667000"/>
                        <wp:effectExtent l="0" t="0" r="0" b="0"/>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0" cy="2667000"/>
                                </a:xfrm>
                                <a:prstGeom prst="rect">
                                  <a:avLst/>
                                </a:prstGeom>
                              </pic:spPr>
                            </pic:pic>
                          </a:graphicData>
                        </a:graphic>
                      </wp:inline>
                    </w:drawing>
                  </w:r>
                </w:p>
                <w:p w14:paraId="18451E4F" w14:textId="77777777" w:rsidR="00C069A8" w:rsidRPr="005246F6" w:rsidRDefault="00C069A8" w:rsidP="00C069A8">
                  <w:pPr>
                    <w:rPr>
                      <w:noProof/>
                      <w:sz w:val="18"/>
                    </w:rPr>
                  </w:pPr>
                </w:p>
                <w:p w14:paraId="37FA9558" w14:textId="77777777" w:rsidR="00C069A8" w:rsidRDefault="004C0459" w:rsidP="00C20C29">
                  <w:pPr>
                    <w:pStyle w:val="ListNumber"/>
                  </w:pPr>
                  <w:r>
                    <w:t>Kiwanis has a partnership with Office Depot and provides a discount on printing.</w:t>
                  </w:r>
                </w:p>
                <w:p w14:paraId="2D214A96" w14:textId="72C36D8B" w:rsidR="00663EFE" w:rsidRDefault="00663EFE" w:rsidP="00C20C29">
                  <w:pPr>
                    <w:pStyle w:val="ListNumber"/>
                  </w:pPr>
                  <w:r>
                    <w:t xml:space="preserve"> </w:t>
                  </w:r>
                  <w:r>
                    <w:t xml:space="preserve">You can get ready-made videos and audio at </w:t>
                  </w:r>
                  <w:hyperlink r:id="rId15" w:history="1">
                    <w:r w:rsidRPr="00DD1C8F">
                      <w:rPr>
                        <w:rStyle w:val="Hyperlink"/>
                      </w:rPr>
                      <w:t>www.Kiwanis.org/brand</w:t>
                    </w:r>
                  </w:hyperlink>
                  <w:r>
                    <w:t xml:space="preserve"> if you want to promote the club</w:t>
                  </w:r>
                  <w:r w:rsidR="00077975">
                    <w:t xml:space="preserve"> at</w:t>
                  </w:r>
                  <w:r>
                    <w:t xml:space="preserve"> any time.</w:t>
                  </w:r>
                </w:p>
                <w:p w14:paraId="1205D990" w14:textId="77777777" w:rsidR="00663EFE" w:rsidRDefault="00BA56A3" w:rsidP="00C20C29">
                  <w:pPr>
                    <w:pStyle w:val="ListNumber"/>
                  </w:pPr>
                  <w:r>
                    <w:t xml:space="preserve"> There are dozens of additional ways to successfully market your club. These ideas listed here are some of the “Biggies”.</w:t>
                  </w:r>
                </w:p>
                <w:p w14:paraId="2C6A8209" w14:textId="7644436F" w:rsidR="00207AE6" w:rsidRPr="00284347" w:rsidRDefault="00207AE6" w:rsidP="00207AE6"/>
              </w:tc>
            </w:tr>
          </w:tbl>
          <w:p w14:paraId="0937CA6D" w14:textId="77777777" w:rsidR="00C069A8" w:rsidRPr="005246F6" w:rsidRDefault="00C069A8" w:rsidP="00DA02B6">
            <w:pPr>
              <w:pStyle w:val="Introduction"/>
            </w:pPr>
          </w:p>
        </w:tc>
        <w:tc>
          <w:tcPr>
            <w:tcW w:w="6069" w:type="dxa"/>
            <w:gridSpan w:val="2"/>
          </w:tcPr>
          <w:p w14:paraId="77A1B3C2" w14:textId="16EE95FA" w:rsidR="00C069A8" w:rsidRPr="00CD0B7E" w:rsidRDefault="00CD0B7E" w:rsidP="00005D73">
            <w:pPr>
              <w:pStyle w:val="Heading2"/>
              <w:spacing w:before="160" w:after="160"/>
              <w:outlineLvl w:val="1"/>
              <w:rPr>
                <w:b/>
                <w:bCs/>
                <w:sz w:val="56"/>
                <w:szCs w:val="56"/>
              </w:rPr>
            </w:pPr>
            <w:r w:rsidRPr="00CD0B7E">
              <w:rPr>
                <w:b/>
                <w:bCs/>
                <w:sz w:val="56"/>
                <w:szCs w:val="56"/>
              </w:rPr>
              <w:t>Marketing/Promotion</w:t>
            </w:r>
            <w:r w:rsidR="00A00585" w:rsidRPr="00CD0B7E">
              <w:rPr>
                <w:b/>
                <w:bCs/>
                <w:sz w:val="56"/>
                <w:szCs w:val="56"/>
              </w:rPr>
              <w:t xml:space="preserve"> </w:t>
            </w:r>
          </w:p>
          <w:p w14:paraId="10290C83" w14:textId="2716C900" w:rsidR="00005D73" w:rsidRPr="00284347" w:rsidRDefault="00005D73" w:rsidP="00005D73">
            <w:pPr>
              <w:rPr>
                <w:sz w:val="24"/>
                <w:szCs w:val="24"/>
              </w:rPr>
            </w:pPr>
            <w:r w:rsidRPr="00284347">
              <w:rPr>
                <w:sz w:val="24"/>
                <w:szCs w:val="24"/>
              </w:rPr>
              <w:t>1</w:t>
            </w:r>
            <w:r w:rsidR="00CF3C0C">
              <w:rPr>
                <w:sz w:val="24"/>
                <w:szCs w:val="24"/>
              </w:rPr>
              <w:t>.</w:t>
            </w:r>
            <w:r w:rsidRPr="00284347">
              <w:rPr>
                <w:sz w:val="24"/>
                <w:szCs w:val="24"/>
              </w:rPr>
              <w:t xml:space="preserve"> Website -is it updated and ready to use?</w:t>
            </w:r>
          </w:p>
          <w:p w14:paraId="36E12F90" w14:textId="77777777" w:rsidR="00005D73" w:rsidRPr="00284347" w:rsidRDefault="00005D73" w:rsidP="00005D73">
            <w:pPr>
              <w:rPr>
                <w:sz w:val="24"/>
                <w:szCs w:val="24"/>
              </w:rPr>
            </w:pPr>
          </w:p>
          <w:p w14:paraId="0EA2EA55" w14:textId="3029BD92" w:rsidR="00005D73" w:rsidRPr="00284347" w:rsidRDefault="00005D73" w:rsidP="00005D73">
            <w:pPr>
              <w:rPr>
                <w:sz w:val="24"/>
                <w:szCs w:val="24"/>
              </w:rPr>
            </w:pPr>
            <w:r w:rsidRPr="00284347">
              <w:rPr>
                <w:sz w:val="24"/>
                <w:szCs w:val="24"/>
              </w:rPr>
              <w:t>2</w:t>
            </w:r>
            <w:r w:rsidR="00CF3C0C">
              <w:rPr>
                <w:sz w:val="24"/>
                <w:szCs w:val="24"/>
              </w:rPr>
              <w:t>.</w:t>
            </w:r>
            <w:r w:rsidRPr="00284347">
              <w:rPr>
                <w:sz w:val="24"/>
                <w:szCs w:val="24"/>
              </w:rPr>
              <w:t xml:space="preserve"> Club Facebook page. A “must” for almost every project</w:t>
            </w:r>
          </w:p>
          <w:p w14:paraId="17D43A01" w14:textId="77777777" w:rsidR="00005D73" w:rsidRPr="00284347" w:rsidRDefault="00005D73" w:rsidP="00005D73">
            <w:pPr>
              <w:rPr>
                <w:sz w:val="24"/>
                <w:szCs w:val="24"/>
              </w:rPr>
            </w:pPr>
          </w:p>
          <w:p w14:paraId="1B611E88" w14:textId="4C5A6933" w:rsidR="00005D73" w:rsidRPr="00284347" w:rsidRDefault="00005D73" w:rsidP="00005D73">
            <w:pPr>
              <w:rPr>
                <w:sz w:val="24"/>
                <w:szCs w:val="24"/>
              </w:rPr>
            </w:pPr>
            <w:r w:rsidRPr="00284347">
              <w:rPr>
                <w:sz w:val="24"/>
                <w:szCs w:val="24"/>
              </w:rPr>
              <w:t>3</w:t>
            </w:r>
            <w:r w:rsidR="00CF3C0C">
              <w:rPr>
                <w:sz w:val="24"/>
                <w:szCs w:val="24"/>
              </w:rPr>
              <w:t>.</w:t>
            </w:r>
            <w:r w:rsidRPr="00284347">
              <w:rPr>
                <w:sz w:val="24"/>
                <w:szCs w:val="24"/>
              </w:rPr>
              <w:t xml:space="preserve"> Community Facebook pages – usually reaches thousands of additional people for free. Apply to the page for editor status.</w:t>
            </w:r>
          </w:p>
          <w:p w14:paraId="75718C2C" w14:textId="77777777" w:rsidR="00005D73" w:rsidRPr="00284347" w:rsidRDefault="00005D73" w:rsidP="00005D73">
            <w:pPr>
              <w:rPr>
                <w:sz w:val="24"/>
                <w:szCs w:val="24"/>
              </w:rPr>
            </w:pPr>
          </w:p>
          <w:p w14:paraId="705FF4F2" w14:textId="77777777" w:rsidR="00005D73" w:rsidRPr="00284347" w:rsidRDefault="00005D73" w:rsidP="00005D73">
            <w:pPr>
              <w:rPr>
                <w:sz w:val="24"/>
                <w:szCs w:val="24"/>
              </w:rPr>
            </w:pPr>
            <w:r w:rsidRPr="00284347">
              <w:rPr>
                <w:sz w:val="24"/>
                <w:szCs w:val="24"/>
              </w:rPr>
              <w:t xml:space="preserve">4. Instagram – reaches a younger crowd who probably don’t have a Facebook page.  Worth the effort. Requires updates by phone. </w:t>
            </w:r>
          </w:p>
          <w:p w14:paraId="66BB2469" w14:textId="77777777" w:rsidR="00AA5F35" w:rsidRPr="00284347" w:rsidRDefault="00AA5F35" w:rsidP="00005D73">
            <w:pPr>
              <w:rPr>
                <w:sz w:val="24"/>
                <w:szCs w:val="24"/>
              </w:rPr>
            </w:pPr>
          </w:p>
          <w:p w14:paraId="1029F505" w14:textId="77777777" w:rsidR="00AA5F35" w:rsidRPr="00284347" w:rsidRDefault="00AA5F35" w:rsidP="00005D73">
            <w:pPr>
              <w:rPr>
                <w:sz w:val="24"/>
                <w:szCs w:val="24"/>
              </w:rPr>
            </w:pPr>
            <w:r w:rsidRPr="00284347">
              <w:rPr>
                <w:sz w:val="24"/>
                <w:szCs w:val="24"/>
              </w:rPr>
              <w:t>5. Twitter – A good platform for letting the media know what the club is doing. Lots of journalists have Twitter Accounts</w:t>
            </w:r>
          </w:p>
          <w:p w14:paraId="65AB1E39" w14:textId="77777777" w:rsidR="00AA5F35" w:rsidRPr="00284347" w:rsidRDefault="00AA5F35" w:rsidP="00005D73">
            <w:pPr>
              <w:rPr>
                <w:sz w:val="24"/>
                <w:szCs w:val="24"/>
              </w:rPr>
            </w:pPr>
          </w:p>
          <w:p w14:paraId="0D6D4F12" w14:textId="759E4AD0" w:rsidR="00AA5F35" w:rsidRPr="00284347" w:rsidRDefault="00AA5F35" w:rsidP="00005D73">
            <w:pPr>
              <w:rPr>
                <w:sz w:val="24"/>
                <w:szCs w:val="24"/>
              </w:rPr>
            </w:pPr>
            <w:r w:rsidRPr="00284347">
              <w:rPr>
                <w:sz w:val="24"/>
                <w:szCs w:val="24"/>
              </w:rPr>
              <w:t xml:space="preserve">6. Legacy news – contact your local newspaper and town magazine and introduce your club. Send press releases about your upcoming programs. </w:t>
            </w:r>
            <w:r w:rsidR="00BA56A3" w:rsidRPr="00284347">
              <w:rPr>
                <w:sz w:val="24"/>
                <w:szCs w:val="24"/>
              </w:rPr>
              <w:t>In some markets, Radio is great.</w:t>
            </w:r>
          </w:p>
          <w:p w14:paraId="665192BF" w14:textId="77777777" w:rsidR="00AA5F35" w:rsidRPr="00284347" w:rsidRDefault="00AA5F35" w:rsidP="00005D73">
            <w:pPr>
              <w:rPr>
                <w:sz w:val="24"/>
                <w:szCs w:val="24"/>
              </w:rPr>
            </w:pPr>
          </w:p>
          <w:p w14:paraId="30A219AE" w14:textId="77777777" w:rsidR="00AA5F35" w:rsidRPr="00284347" w:rsidRDefault="00AA5F35" w:rsidP="00005D73">
            <w:pPr>
              <w:rPr>
                <w:sz w:val="24"/>
                <w:szCs w:val="24"/>
              </w:rPr>
            </w:pPr>
            <w:r w:rsidRPr="00284347">
              <w:rPr>
                <w:sz w:val="24"/>
                <w:szCs w:val="24"/>
              </w:rPr>
              <w:t>7. Business cards, post cards, brochures – these are very handy tools to hand out at events and BEFORE events at chamber meetings, business network meetings, and to businesses in town.</w:t>
            </w:r>
          </w:p>
          <w:p w14:paraId="42E4B558" w14:textId="77777777" w:rsidR="00AA5F35" w:rsidRPr="00284347" w:rsidRDefault="00AA5F35" w:rsidP="00005D73">
            <w:pPr>
              <w:rPr>
                <w:sz w:val="24"/>
                <w:szCs w:val="24"/>
              </w:rPr>
            </w:pPr>
          </w:p>
          <w:p w14:paraId="0500A3C1" w14:textId="131EFE84" w:rsidR="004C0459" w:rsidRPr="00284347" w:rsidRDefault="00AA5F35" w:rsidP="004C0459">
            <w:pPr>
              <w:rPr>
                <w:sz w:val="24"/>
                <w:szCs w:val="24"/>
              </w:rPr>
            </w:pPr>
            <w:r w:rsidRPr="00284347">
              <w:rPr>
                <w:sz w:val="24"/>
                <w:szCs w:val="24"/>
              </w:rPr>
              <w:t xml:space="preserve">8. Email campaigns – Use Mail Chimp to help your club build a professional email campaign. Allow people to opt </w:t>
            </w:r>
            <w:r w:rsidR="00CF3C0C" w:rsidRPr="00284347">
              <w:rPr>
                <w:sz w:val="24"/>
                <w:szCs w:val="24"/>
              </w:rPr>
              <w:t>into</w:t>
            </w:r>
            <w:r w:rsidRPr="00284347">
              <w:rPr>
                <w:sz w:val="24"/>
                <w:szCs w:val="24"/>
              </w:rPr>
              <w:t xml:space="preserve"> the campaign via your website and Facebook pages. Also collect email</w:t>
            </w:r>
            <w:r w:rsidR="004C0459" w:rsidRPr="00284347">
              <w:rPr>
                <w:sz w:val="24"/>
                <w:szCs w:val="24"/>
              </w:rPr>
              <w:t xml:space="preserve"> addresses from guests and member contacts.</w:t>
            </w:r>
          </w:p>
          <w:p w14:paraId="2ADE2314" w14:textId="77777777" w:rsidR="004C0459" w:rsidRPr="00284347" w:rsidRDefault="004C0459" w:rsidP="004C0459">
            <w:pPr>
              <w:rPr>
                <w:sz w:val="24"/>
                <w:szCs w:val="24"/>
              </w:rPr>
            </w:pPr>
          </w:p>
          <w:p w14:paraId="5233FB87" w14:textId="07943D73" w:rsidR="004C0459" w:rsidRPr="00284347" w:rsidRDefault="004C0459" w:rsidP="004C0459">
            <w:pPr>
              <w:rPr>
                <w:sz w:val="24"/>
                <w:szCs w:val="24"/>
              </w:rPr>
            </w:pPr>
            <w:r w:rsidRPr="00284347">
              <w:rPr>
                <w:sz w:val="24"/>
                <w:szCs w:val="24"/>
              </w:rPr>
              <w:t xml:space="preserve">9 “Next door” or “Neighborhood” apps. Digital news from your neighborhood and a great way to let your neighbors know about upcoming Kiwanis events. Do a search on your computer or phone for the app that includes your </w:t>
            </w:r>
            <w:r w:rsidR="00501BDA" w:rsidRPr="00284347">
              <w:rPr>
                <w:sz w:val="24"/>
                <w:szCs w:val="24"/>
              </w:rPr>
              <w:t xml:space="preserve">local </w:t>
            </w:r>
            <w:r w:rsidRPr="00284347">
              <w:rPr>
                <w:sz w:val="24"/>
                <w:szCs w:val="24"/>
              </w:rPr>
              <w:t>neighborhood.</w:t>
            </w:r>
          </w:p>
          <w:p w14:paraId="0DDFD712" w14:textId="77777777" w:rsidR="004C0459" w:rsidRPr="00284347" w:rsidRDefault="004C0459" w:rsidP="004C0459">
            <w:pPr>
              <w:rPr>
                <w:sz w:val="24"/>
                <w:szCs w:val="24"/>
              </w:rPr>
            </w:pPr>
          </w:p>
          <w:p w14:paraId="3197A5A0" w14:textId="530A1543" w:rsidR="00866284" w:rsidRPr="00005D73" w:rsidRDefault="004C0459" w:rsidP="00207AE6">
            <w:r w:rsidRPr="00284347">
              <w:rPr>
                <w:sz w:val="24"/>
                <w:szCs w:val="24"/>
              </w:rPr>
              <w:t xml:space="preserve">10 Audio and Visual </w:t>
            </w:r>
            <w:r w:rsidR="00663EFE" w:rsidRPr="00284347">
              <w:rPr>
                <w:sz w:val="24"/>
                <w:szCs w:val="24"/>
              </w:rPr>
              <w:t>–</w:t>
            </w:r>
            <w:r w:rsidRPr="00284347">
              <w:rPr>
                <w:sz w:val="24"/>
                <w:szCs w:val="24"/>
              </w:rPr>
              <w:t xml:space="preserve"> </w:t>
            </w:r>
            <w:r w:rsidR="00663EFE" w:rsidRPr="00284347">
              <w:rPr>
                <w:sz w:val="24"/>
                <w:szCs w:val="24"/>
              </w:rPr>
              <w:t xml:space="preserve">People respond to video news. Use your phone to take short 20 second videos to post on Facebook </w:t>
            </w:r>
            <w:r w:rsidR="00BA56A3" w:rsidRPr="00284347">
              <w:rPr>
                <w:sz w:val="24"/>
                <w:szCs w:val="24"/>
              </w:rPr>
              <w:t xml:space="preserve">and Instagram </w:t>
            </w:r>
            <w:r w:rsidR="00663EFE" w:rsidRPr="00284347">
              <w:rPr>
                <w:sz w:val="24"/>
                <w:szCs w:val="24"/>
              </w:rPr>
              <w:t xml:space="preserve">and then create an account on YouTube to store these and share. </w:t>
            </w:r>
          </w:p>
        </w:tc>
      </w:tr>
      <w:tr w:rsidR="00166335" w:rsidRPr="005246F6" w14:paraId="4BA216E8" w14:textId="77777777" w:rsidTr="007659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44"/>
        </w:trPr>
        <w:tc>
          <w:tcPr>
            <w:tcW w:w="4731" w:type="dxa"/>
            <w:tcBorders>
              <w:top w:val="nil"/>
              <w:left w:val="nil"/>
              <w:bottom w:val="nil"/>
              <w:right w:val="nil"/>
            </w:tcBorders>
          </w:tcPr>
          <w:p w14:paraId="3A9CC2DB" w14:textId="2AEC2D7E" w:rsidR="008F563C" w:rsidRDefault="008F563C"/>
          <w:p w14:paraId="4199FDC2" w14:textId="4BA8E427" w:rsidR="008F563C" w:rsidRDefault="008F563C"/>
          <w:p w14:paraId="29457C7E" w14:textId="69C5BCD2" w:rsidR="008F563C" w:rsidRDefault="008F563C"/>
          <w:p w14:paraId="61E9B654" w14:textId="5E049FE3" w:rsidR="008F563C" w:rsidRDefault="008F563C"/>
          <w:p w14:paraId="7276AC77" w14:textId="77777777" w:rsidR="008F563C" w:rsidRDefault="008F563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8" w:type="dxa"/>
                <w:right w:w="115" w:type="dxa"/>
              </w:tblCellMar>
              <w:tblLook w:val="04A0" w:firstRow="1" w:lastRow="0" w:firstColumn="1" w:lastColumn="0" w:noHBand="0" w:noVBand="1"/>
            </w:tblPr>
            <w:tblGrid>
              <w:gridCol w:w="4413"/>
            </w:tblGrid>
            <w:tr w:rsidR="00C069A8" w:rsidRPr="005246F6" w14:paraId="1CDF4302" w14:textId="77777777" w:rsidTr="00166335">
              <w:trPr>
                <w:trHeight w:val="2961"/>
              </w:trPr>
              <w:tc>
                <w:tcPr>
                  <w:tcW w:w="4169" w:type="dxa"/>
                  <w:shd w:val="clear" w:color="auto" w:fill="EEECE1" w:themeFill="background2"/>
                </w:tcPr>
                <w:p w14:paraId="0B79D37B" w14:textId="77777777" w:rsidR="008F563C" w:rsidRDefault="008F563C" w:rsidP="008F563C">
                  <w:pPr>
                    <w:pStyle w:val="CalloutText"/>
                    <w:spacing w:line="276" w:lineRule="auto"/>
                    <w:rPr>
                      <w:sz w:val="28"/>
                      <w:szCs w:val="28"/>
                    </w:rPr>
                  </w:pPr>
                  <w:r w:rsidRPr="00B10A3A">
                    <w:rPr>
                      <w:sz w:val="28"/>
                      <w:szCs w:val="28"/>
                    </w:rPr>
                    <w:t xml:space="preserve">The end of the event, and the critique of its success, is just as important as any other part of the program. Did your club achieve </w:t>
                  </w:r>
                  <w:proofErr w:type="spellStart"/>
                  <w:proofErr w:type="gramStart"/>
                  <w:r w:rsidRPr="00B10A3A">
                    <w:rPr>
                      <w:sz w:val="28"/>
                      <w:szCs w:val="28"/>
                    </w:rPr>
                    <w:t>it’s</w:t>
                  </w:r>
                  <w:proofErr w:type="spellEnd"/>
                  <w:proofErr w:type="gramEnd"/>
                  <w:r w:rsidRPr="00B10A3A">
                    <w:rPr>
                      <w:sz w:val="28"/>
                      <w:szCs w:val="28"/>
                    </w:rPr>
                    <w:t xml:space="preserve"> goals, as stated on the 1</w:t>
                  </w:r>
                  <w:r w:rsidRPr="00B10A3A">
                    <w:rPr>
                      <w:sz w:val="28"/>
                      <w:szCs w:val="28"/>
                      <w:vertAlign w:val="superscript"/>
                    </w:rPr>
                    <w:t>st</w:t>
                  </w:r>
                  <w:r w:rsidRPr="00B10A3A">
                    <w:rPr>
                      <w:sz w:val="28"/>
                      <w:szCs w:val="28"/>
                    </w:rPr>
                    <w:t xml:space="preserve"> page</w:t>
                  </w:r>
                  <w:r>
                    <w:rPr>
                      <w:sz w:val="28"/>
                      <w:szCs w:val="28"/>
                    </w:rPr>
                    <w:t xml:space="preserve"> of this marketing plan</w:t>
                  </w:r>
                  <w:r w:rsidRPr="00B10A3A">
                    <w:rPr>
                      <w:sz w:val="28"/>
                      <w:szCs w:val="28"/>
                    </w:rPr>
                    <w:t xml:space="preserve">, or did </w:t>
                  </w:r>
                  <w:r>
                    <w:rPr>
                      <w:sz w:val="28"/>
                      <w:szCs w:val="28"/>
                    </w:rPr>
                    <w:t>some part of the plan</w:t>
                  </w:r>
                  <w:r w:rsidRPr="00B10A3A">
                    <w:rPr>
                      <w:sz w:val="28"/>
                      <w:szCs w:val="28"/>
                    </w:rPr>
                    <w:t xml:space="preserve"> fall short? What areas were problematic? What would you do differently, if anything, in the future? Grade your effort</w:t>
                  </w:r>
                  <w:r>
                    <w:rPr>
                      <w:sz w:val="28"/>
                      <w:szCs w:val="28"/>
                    </w:rPr>
                    <w:t>s</w:t>
                  </w:r>
                  <w:r w:rsidRPr="00B10A3A">
                    <w:rPr>
                      <w:sz w:val="28"/>
                      <w:szCs w:val="28"/>
                    </w:rPr>
                    <w:t xml:space="preserve"> and keep this page for future reference.</w:t>
                  </w:r>
                </w:p>
                <w:p w14:paraId="6663C73C" w14:textId="46507801" w:rsidR="00866284" w:rsidRPr="00B10A3A" w:rsidRDefault="00866284" w:rsidP="00756434"/>
              </w:tc>
            </w:tr>
            <w:tr w:rsidR="00C069A8" w:rsidRPr="005246F6" w14:paraId="19288A73" w14:textId="77777777" w:rsidTr="00166335">
              <w:trPr>
                <w:trHeight w:val="5550"/>
              </w:trPr>
              <w:tc>
                <w:tcPr>
                  <w:tcW w:w="4169" w:type="dxa"/>
                  <w:shd w:val="clear" w:color="auto" w:fill="FFFFFF" w:themeFill="background1"/>
                </w:tcPr>
                <w:p w14:paraId="5BE465F6" w14:textId="2E95DEE5" w:rsidR="00693FD0" w:rsidRDefault="00693FD0" w:rsidP="00765996">
                  <w:pPr>
                    <w:rPr>
                      <w:color w:val="7030A0"/>
                      <w:sz w:val="28"/>
                      <w:szCs w:val="28"/>
                    </w:rPr>
                  </w:pPr>
                  <w:r>
                    <w:rPr>
                      <w:noProof/>
                      <w:sz w:val="28"/>
                      <w:szCs w:val="28"/>
                    </w:rPr>
                    <w:drawing>
                      <wp:inline distT="0" distB="0" distL="0" distR="0" wp14:anchorId="4694D53A" wp14:editId="56C4EA56">
                        <wp:extent cx="2625633" cy="1838325"/>
                        <wp:effectExtent l="0" t="0" r="3810" b="0"/>
                        <wp:docPr id="31" name="Picture 31" descr="A person wearing a jers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erson wearing a jersey&#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8675" cy="1847456"/>
                                </a:xfrm>
                                <a:prstGeom prst="rect">
                                  <a:avLst/>
                                </a:prstGeom>
                              </pic:spPr>
                            </pic:pic>
                          </a:graphicData>
                        </a:graphic>
                      </wp:inline>
                    </w:drawing>
                  </w:r>
                </w:p>
                <w:p w14:paraId="7DAB457E" w14:textId="77777777" w:rsidR="00693FD0" w:rsidRDefault="00693FD0" w:rsidP="00765996">
                  <w:pPr>
                    <w:rPr>
                      <w:color w:val="7030A0"/>
                      <w:sz w:val="28"/>
                      <w:szCs w:val="28"/>
                    </w:rPr>
                  </w:pPr>
                </w:p>
                <w:p w14:paraId="64069A1A" w14:textId="64286B5A" w:rsidR="00765996" w:rsidRPr="005246F6" w:rsidRDefault="00765996" w:rsidP="00765996">
                  <w:r w:rsidRPr="00B10A3A">
                    <w:rPr>
                      <w:color w:val="7030A0"/>
                      <w:sz w:val="28"/>
                      <w:szCs w:val="28"/>
                    </w:rPr>
                    <w:t>Write your notes here regarding the success of your program and any areas that need improvement</w:t>
                  </w:r>
                  <w:r>
                    <w:t xml:space="preserve">. </w:t>
                  </w:r>
                </w:p>
                <w:p w14:paraId="0FB9A191" w14:textId="0861DE56" w:rsidR="00C069A8" w:rsidRPr="005246F6" w:rsidRDefault="00C069A8" w:rsidP="000250C5">
                  <w:pPr>
                    <w:pStyle w:val="Contacts"/>
                    <w:spacing w:line="360" w:lineRule="auto"/>
                  </w:pPr>
                </w:p>
                <w:p w14:paraId="5F0B2432" w14:textId="77777777" w:rsidR="00C069A8" w:rsidRDefault="00C069A8" w:rsidP="00DA02B6">
                  <w:pPr>
                    <w:jc w:val="center"/>
                    <w:rPr>
                      <w:noProof/>
                    </w:rPr>
                  </w:pPr>
                </w:p>
                <w:p w14:paraId="30D63A5B" w14:textId="77777777" w:rsidR="00765996" w:rsidRDefault="00765996" w:rsidP="00DA02B6">
                  <w:pPr>
                    <w:jc w:val="center"/>
                    <w:rPr>
                      <w:noProof/>
                    </w:rPr>
                  </w:pPr>
                </w:p>
                <w:p w14:paraId="29AEDA0E" w14:textId="77777777" w:rsidR="00765996" w:rsidRDefault="00765996" w:rsidP="00DA02B6">
                  <w:pPr>
                    <w:jc w:val="center"/>
                    <w:rPr>
                      <w:noProof/>
                    </w:rPr>
                  </w:pPr>
                </w:p>
                <w:p w14:paraId="1CFF3E35" w14:textId="77777777" w:rsidR="00765996" w:rsidRDefault="00765996" w:rsidP="00DA02B6">
                  <w:pPr>
                    <w:jc w:val="center"/>
                    <w:rPr>
                      <w:noProof/>
                    </w:rPr>
                  </w:pPr>
                </w:p>
                <w:p w14:paraId="78F49C30" w14:textId="77777777" w:rsidR="00765996" w:rsidRDefault="00765996" w:rsidP="00DA02B6">
                  <w:pPr>
                    <w:jc w:val="center"/>
                    <w:rPr>
                      <w:noProof/>
                    </w:rPr>
                  </w:pPr>
                </w:p>
                <w:p w14:paraId="64C4E545" w14:textId="77777777" w:rsidR="00765996" w:rsidRDefault="00765996" w:rsidP="00DA02B6">
                  <w:pPr>
                    <w:jc w:val="center"/>
                    <w:rPr>
                      <w:noProof/>
                    </w:rPr>
                  </w:pPr>
                </w:p>
                <w:p w14:paraId="3E2207E3" w14:textId="77777777" w:rsidR="00765996" w:rsidRDefault="00765996" w:rsidP="00DA02B6">
                  <w:pPr>
                    <w:jc w:val="center"/>
                    <w:rPr>
                      <w:noProof/>
                    </w:rPr>
                  </w:pPr>
                </w:p>
                <w:p w14:paraId="12379887" w14:textId="77777777" w:rsidR="00765996" w:rsidRDefault="00765996" w:rsidP="00DA02B6">
                  <w:pPr>
                    <w:jc w:val="center"/>
                    <w:rPr>
                      <w:noProof/>
                    </w:rPr>
                  </w:pPr>
                </w:p>
                <w:p w14:paraId="1A0A50D6" w14:textId="77777777" w:rsidR="00765996" w:rsidRDefault="00765996" w:rsidP="00DA02B6">
                  <w:pPr>
                    <w:jc w:val="center"/>
                    <w:rPr>
                      <w:noProof/>
                    </w:rPr>
                  </w:pPr>
                </w:p>
                <w:p w14:paraId="5F77FCC2" w14:textId="79E324DE" w:rsidR="00765996" w:rsidRPr="005246F6" w:rsidRDefault="00765996" w:rsidP="00DA02B6">
                  <w:pPr>
                    <w:jc w:val="center"/>
                    <w:rPr>
                      <w:noProof/>
                    </w:rPr>
                  </w:pPr>
                </w:p>
              </w:tc>
            </w:tr>
            <w:tr w:rsidR="00C069A8" w:rsidRPr="005246F6" w14:paraId="0F6DEB04" w14:textId="77777777" w:rsidTr="00166335">
              <w:trPr>
                <w:trHeight w:val="63"/>
              </w:trPr>
              <w:tc>
                <w:tcPr>
                  <w:tcW w:w="4169" w:type="dxa"/>
                  <w:shd w:val="clear" w:color="auto" w:fill="FFFFFF" w:themeFill="background1"/>
                </w:tcPr>
                <w:p w14:paraId="43542DCD" w14:textId="1F4C513D" w:rsidR="00C069A8" w:rsidRPr="005246F6" w:rsidRDefault="00C069A8" w:rsidP="00DA02B6">
                  <w:pPr>
                    <w:jc w:val="center"/>
                  </w:pPr>
                </w:p>
              </w:tc>
            </w:tr>
          </w:tbl>
          <w:p w14:paraId="06DDAE41" w14:textId="77777777" w:rsidR="00C069A8" w:rsidRPr="005246F6" w:rsidRDefault="00C069A8" w:rsidP="00DA02B6">
            <w:pPr>
              <w:jc w:val="center"/>
              <w:rPr>
                <w:noProof/>
              </w:rPr>
            </w:pPr>
          </w:p>
        </w:tc>
        <w:tc>
          <w:tcPr>
            <w:tcW w:w="6069" w:type="dxa"/>
            <w:gridSpan w:val="2"/>
            <w:tcBorders>
              <w:top w:val="nil"/>
              <w:left w:val="nil"/>
              <w:bottom w:val="nil"/>
              <w:right w:val="nil"/>
            </w:tcBorders>
          </w:tcPr>
          <w:p w14:paraId="3CB59CA2" w14:textId="77777777" w:rsidR="00B2678B" w:rsidRDefault="00B2678B" w:rsidP="00DA02B6">
            <w:pPr>
              <w:pStyle w:val="Heading3"/>
              <w:spacing w:before="160" w:after="160"/>
              <w:outlineLvl w:val="2"/>
              <w:rPr>
                <w:rFonts w:asciiTheme="majorHAnsi" w:hAnsiTheme="majorHAnsi"/>
                <w:sz w:val="72"/>
                <w:szCs w:val="72"/>
              </w:rPr>
            </w:pPr>
          </w:p>
          <w:p w14:paraId="0172B721" w14:textId="609B310D" w:rsidR="00C069A8" w:rsidRPr="00CD0B7E" w:rsidRDefault="00B10A3A" w:rsidP="00DA02B6">
            <w:pPr>
              <w:pStyle w:val="Heading3"/>
              <w:spacing w:before="160" w:after="160"/>
              <w:outlineLvl w:val="2"/>
              <w:rPr>
                <w:rFonts w:asciiTheme="majorHAnsi" w:eastAsiaTheme="minorHAnsi" w:hAnsiTheme="majorHAnsi" w:cstheme="minorBidi"/>
                <w:b w:val="0"/>
                <w:color w:val="auto"/>
                <w:sz w:val="56"/>
                <w:szCs w:val="56"/>
              </w:rPr>
            </w:pPr>
            <w:r w:rsidRPr="00CD0B7E">
              <w:rPr>
                <w:rFonts w:asciiTheme="majorHAnsi" w:hAnsiTheme="majorHAnsi"/>
                <w:sz w:val="56"/>
                <w:szCs w:val="56"/>
              </w:rPr>
              <w:t>Grading your plan’s results</w:t>
            </w:r>
          </w:p>
          <w:p w14:paraId="00FE6076" w14:textId="3A25EDAD" w:rsidR="00166335" w:rsidRPr="001D45E2" w:rsidRDefault="00756434" w:rsidP="00166335">
            <w:pPr>
              <w:rPr>
                <w:sz w:val="24"/>
                <w:szCs w:val="24"/>
              </w:rPr>
            </w:pPr>
            <w:r w:rsidRPr="001D45E2">
              <w:rPr>
                <w:sz w:val="24"/>
                <w:szCs w:val="24"/>
              </w:rPr>
              <w:t xml:space="preserve">Grade your performance on the project </w:t>
            </w:r>
            <w:proofErr w:type="gramStart"/>
            <w:r w:rsidRPr="001D45E2">
              <w:rPr>
                <w:sz w:val="24"/>
                <w:szCs w:val="24"/>
              </w:rPr>
              <w:t>in order to</w:t>
            </w:r>
            <w:proofErr w:type="gramEnd"/>
            <w:r w:rsidRPr="001D45E2">
              <w:rPr>
                <w:sz w:val="24"/>
                <w:szCs w:val="24"/>
              </w:rPr>
              <w:t xml:space="preserve"> make adjustments </w:t>
            </w:r>
            <w:r w:rsidR="00274E63" w:rsidRPr="001D45E2">
              <w:rPr>
                <w:sz w:val="24"/>
                <w:szCs w:val="24"/>
              </w:rPr>
              <w:t>for</w:t>
            </w:r>
            <w:r w:rsidRPr="001D45E2">
              <w:rPr>
                <w:sz w:val="24"/>
                <w:szCs w:val="24"/>
              </w:rPr>
              <w:t xml:space="preserve"> future efforts.</w:t>
            </w:r>
          </w:p>
          <w:p w14:paraId="2C6E59F6" w14:textId="77777777" w:rsidR="00166335" w:rsidRPr="001D45E2" w:rsidRDefault="00166335" w:rsidP="00166335">
            <w:pPr>
              <w:rPr>
                <w:sz w:val="24"/>
                <w:szCs w:val="24"/>
              </w:rPr>
            </w:pPr>
          </w:p>
          <w:p w14:paraId="1E06262C" w14:textId="76BADED0" w:rsidR="00166335" w:rsidRPr="001D45E2" w:rsidRDefault="00274E63" w:rsidP="00166335">
            <w:pPr>
              <w:rPr>
                <w:sz w:val="24"/>
                <w:szCs w:val="24"/>
              </w:rPr>
            </w:pPr>
            <w:r w:rsidRPr="001D45E2">
              <w:rPr>
                <w:sz w:val="24"/>
                <w:szCs w:val="24"/>
              </w:rPr>
              <w:t>1</w:t>
            </w:r>
            <w:r w:rsidR="000E6380">
              <w:rPr>
                <w:sz w:val="24"/>
                <w:szCs w:val="24"/>
              </w:rPr>
              <w:t>.</w:t>
            </w:r>
            <w:r w:rsidRPr="001D45E2">
              <w:rPr>
                <w:sz w:val="24"/>
                <w:szCs w:val="24"/>
              </w:rPr>
              <w:t xml:space="preserve"> Did you meet </w:t>
            </w:r>
            <w:proofErr w:type="gramStart"/>
            <w:r w:rsidRPr="001D45E2">
              <w:rPr>
                <w:sz w:val="24"/>
                <w:szCs w:val="24"/>
              </w:rPr>
              <w:t>all of</w:t>
            </w:r>
            <w:proofErr w:type="gramEnd"/>
            <w:r w:rsidRPr="001D45E2">
              <w:rPr>
                <w:sz w:val="24"/>
                <w:szCs w:val="24"/>
              </w:rPr>
              <w:t xml:space="preserve"> your goals and objectives? </w:t>
            </w:r>
          </w:p>
          <w:p w14:paraId="452A5548" w14:textId="77777777" w:rsidR="00166335" w:rsidRPr="001D45E2" w:rsidRDefault="00166335" w:rsidP="00166335">
            <w:pPr>
              <w:rPr>
                <w:sz w:val="24"/>
                <w:szCs w:val="24"/>
              </w:rPr>
            </w:pPr>
          </w:p>
          <w:p w14:paraId="28E8135A" w14:textId="7A02BFEE" w:rsidR="00C069A8" w:rsidRPr="001D45E2" w:rsidRDefault="00274E63" w:rsidP="00166335">
            <w:pPr>
              <w:rPr>
                <w:sz w:val="24"/>
                <w:szCs w:val="24"/>
              </w:rPr>
            </w:pPr>
            <w:r w:rsidRPr="001D45E2">
              <w:rPr>
                <w:sz w:val="24"/>
                <w:szCs w:val="24"/>
              </w:rPr>
              <w:t>2</w:t>
            </w:r>
            <w:r w:rsidR="000E6380">
              <w:rPr>
                <w:sz w:val="24"/>
                <w:szCs w:val="24"/>
              </w:rPr>
              <w:t>.</w:t>
            </w:r>
            <w:r w:rsidR="00166335" w:rsidRPr="001D45E2">
              <w:rPr>
                <w:sz w:val="24"/>
                <w:szCs w:val="24"/>
              </w:rPr>
              <w:t xml:space="preserve"> Was each part of the project completed in the allotted time?</w:t>
            </w:r>
          </w:p>
          <w:p w14:paraId="77BD0401" w14:textId="294F9134" w:rsidR="00166335" w:rsidRPr="001D45E2" w:rsidRDefault="00166335" w:rsidP="00166335">
            <w:pPr>
              <w:rPr>
                <w:sz w:val="24"/>
                <w:szCs w:val="24"/>
              </w:rPr>
            </w:pPr>
          </w:p>
          <w:p w14:paraId="6C822EA9" w14:textId="5689FCBA" w:rsidR="00166335" w:rsidRPr="001D45E2" w:rsidRDefault="00274E63" w:rsidP="00166335">
            <w:pPr>
              <w:rPr>
                <w:sz w:val="24"/>
                <w:szCs w:val="24"/>
              </w:rPr>
            </w:pPr>
            <w:r w:rsidRPr="001D45E2">
              <w:rPr>
                <w:sz w:val="24"/>
                <w:szCs w:val="24"/>
              </w:rPr>
              <w:t>3</w:t>
            </w:r>
            <w:r w:rsidR="000E6380">
              <w:rPr>
                <w:sz w:val="24"/>
                <w:szCs w:val="24"/>
              </w:rPr>
              <w:t>.</w:t>
            </w:r>
            <w:r w:rsidR="00166335" w:rsidRPr="001D45E2">
              <w:rPr>
                <w:sz w:val="24"/>
                <w:szCs w:val="24"/>
              </w:rPr>
              <w:t xml:space="preserve"> </w:t>
            </w:r>
            <w:r w:rsidRPr="001D45E2">
              <w:rPr>
                <w:sz w:val="24"/>
                <w:szCs w:val="24"/>
              </w:rPr>
              <w:t>Did you get the publicity that you were hoping for? Did you get any media attention for your program?</w:t>
            </w:r>
          </w:p>
          <w:p w14:paraId="26FE5313" w14:textId="05C5B482" w:rsidR="00274E63" w:rsidRPr="001D45E2" w:rsidRDefault="00274E63" w:rsidP="00166335">
            <w:pPr>
              <w:rPr>
                <w:sz w:val="24"/>
                <w:szCs w:val="24"/>
              </w:rPr>
            </w:pPr>
          </w:p>
          <w:p w14:paraId="0CAA7FF9" w14:textId="5F0F80AD" w:rsidR="00274E63" w:rsidRPr="001D45E2" w:rsidRDefault="00274E63" w:rsidP="00166335">
            <w:pPr>
              <w:rPr>
                <w:sz w:val="24"/>
                <w:szCs w:val="24"/>
              </w:rPr>
            </w:pPr>
            <w:r w:rsidRPr="001D45E2">
              <w:rPr>
                <w:sz w:val="24"/>
                <w:szCs w:val="24"/>
              </w:rPr>
              <w:t>4. How about funds? If you were working on fund-raising, was the effort successful?</w:t>
            </w:r>
          </w:p>
          <w:p w14:paraId="0A8185F8" w14:textId="25FD4281" w:rsidR="00274E63" w:rsidRPr="001D45E2" w:rsidRDefault="00274E63" w:rsidP="00166335">
            <w:pPr>
              <w:rPr>
                <w:sz w:val="24"/>
                <w:szCs w:val="24"/>
              </w:rPr>
            </w:pPr>
          </w:p>
          <w:p w14:paraId="7FED064F" w14:textId="535465AC" w:rsidR="00274E63" w:rsidRPr="001D45E2" w:rsidRDefault="00274E63" w:rsidP="00166335">
            <w:pPr>
              <w:rPr>
                <w:sz w:val="24"/>
                <w:szCs w:val="24"/>
              </w:rPr>
            </w:pPr>
            <w:r w:rsidRPr="001D45E2">
              <w:rPr>
                <w:sz w:val="24"/>
                <w:szCs w:val="24"/>
              </w:rPr>
              <w:t>5. Were you able to hand out membership material and get any interest from potential new members?</w:t>
            </w:r>
          </w:p>
          <w:p w14:paraId="011D512C" w14:textId="5CBFA4AD" w:rsidR="00274E63" w:rsidRPr="001D45E2" w:rsidRDefault="00274E63" w:rsidP="00166335">
            <w:pPr>
              <w:rPr>
                <w:sz w:val="24"/>
                <w:szCs w:val="24"/>
              </w:rPr>
            </w:pPr>
          </w:p>
          <w:p w14:paraId="3F1D7AAF" w14:textId="270E109A" w:rsidR="00274E63" w:rsidRPr="001D45E2" w:rsidRDefault="00274E63" w:rsidP="00166335">
            <w:pPr>
              <w:rPr>
                <w:sz w:val="24"/>
                <w:szCs w:val="24"/>
              </w:rPr>
            </w:pPr>
            <w:r w:rsidRPr="001D45E2">
              <w:rPr>
                <w:sz w:val="24"/>
                <w:szCs w:val="24"/>
              </w:rPr>
              <w:t xml:space="preserve">Make some notes below and include recommendations for upcoming events. </w:t>
            </w:r>
            <w:r w:rsidR="004B5741" w:rsidRPr="001D45E2">
              <w:rPr>
                <w:sz w:val="24"/>
                <w:szCs w:val="24"/>
              </w:rPr>
              <w:t>Having a written record of your results is a goldmine for future planning.</w:t>
            </w:r>
          </w:p>
          <w:p w14:paraId="6A3B3D89" w14:textId="77777777" w:rsidR="00C069A8" w:rsidRPr="005246F6" w:rsidRDefault="00C069A8" w:rsidP="00DA02B6"/>
          <w:p w14:paraId="7DB48DF0" w14:textId="2704CE39" w:rsidR="00C069A8" w:rsidRPr="005246F6" w:rsidRDefault="00C069A8" w:rsidP="00DA02B6">
            <w:pPr>
              <w:pStyle w:val="Heading3"/>
              <w:spacing w:after="160"/>
              <w:outlineLvl w:val="2"/>
              <w:rPr>
                <w:rFonts w:eastAsiaTheme="minorHAnsi" w:cstheme="minorBidi"/>
                <w:b w:val="0"/>
                <w:color w:val="auto"/>
                <w:sz w:val="22"/>
                <w:szCs w:val="22"/>
              </w:rPr>
            </w:pPr>
          </w:p>
          <w:p w14:paraId="12B63E8E" w14:textId="56677F3B" w:rsidR="00C069A8" w:rsidRPr="005246F6" w:rsidRDefault="00C069A8" w:rsidP="00DA02B6"/>
          <w:p w14:paraId="0B4D8408" w14:textId="383ADF36" w:rsidR="00C069A8" w:rsidRPr="005246F6" w:rsidRDefault="00C069A8" w:rsidP="00DA02B6"/>
          <w:p w14:paraId="37CECCD2" w14:textId="77777777" w:rsidR="00C069A8" w:rsidRPr="005246F6" w:rsidRDefault="00C069A8" w:rsidP="00DA02B6"/>
          <w:p w14:paraId="13947630" w14:textId="02A9BFF5" w:rsidR="00C069A8" w:rsidRPr="005246F6" w:rsidRDefault="00C069A8" w:rsidP="00DA02B6">
            <w:pPr>
              <w:pStyle w:val="Heading3"/>
              <w:spacing w:after="160"/>
              <w:outlineLvl w:val="2"/>
              <w:rPr>
                <w:rFonts w:eastAsiaTheme="minorHAnsi" w:cstheme="minorBidi"/>
                <w:b w:val="0"/>
                <w:color w:val="auto"/>
                <w:sz w:val="22"/>
                <w:szCs w:val="22"/>
              </w:rPr>
            </w:pPr>
          </w:p>
          <w:p w14:paraId="4186BBCC" w14:textId="57301A11" w:rsidR="00C069A8" w:rsidRPr="005246F6" w:rsidRDefault="00C069A8" w:rsidP="00DA02B6"/>
          <w:p w14:paraId="68DF48F7" w14:textId="77777777" w:rsidR="00C069A8" w:rsidRPr="005246F6" w:rsidRDefault="00C069A8" w:rsidP="00DA02B6"/>
          <w:p w14:paraId="58FF0CFC" w14:textId="6B64EF2A" w:rsidR="00C069A8" w:rsidRPr="005246F6" w:rsidRDefault="00C069A8" w:rsidP="00DA02B6"/>
        </w:tc>
      </w:tr>
      <w:tr w:rsidR="00765996" w:rsidRPr="00AF0B68" w14:paraId="1347841B" w14:textId="77777777" w:rsidTr="007659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70"/>
        </w:trPr>
        <w:tc>
          <w:tcPr>
            <w:tcW w:w="10800" w:type="dxa"/>
            <w:gridSpan w:val="3"/>
            <w:tcBorders>
              <w:top w:val="nil"/>
              <w:left w:val="nil"/>
              <w:bottom w:val="nil"/>
              <w:right w:val="nil"/>
            </w:tcBorders>
          </w:tcPr>
          <w:p w14:paraId="19CAC72B" w14:textId="35153097" w:rsidR="00765996" w:rsidRPr="00AF0B68" w:rsidRDefault="00B83FA0" w:rsidP="00DA02B6">
            <w:pPr>
              <w:pStyle w:val="Introduction"/>
              <w:ind w:left="0"/>
              <w:rPr>
                <w:sz w:val="28"/>
                <w:szCs w:val="28"/>
              </w:rPr>
            </w:pPr>
            <w:r>
              <w:rPr>
                <w:sz w:val="28"/>
                <w:szCs w:val="28"/>
              </w:rPr>
              <w:lastRenderedPageBreak/>
              <w:t xml:space="preserve">There is a lot of program support that is needed to make a Service, Fund-raiser, or Membership drive successful. What will your club need in order to enhance </w:t>
            </w:r>
            <w:proofErr w:type="spellStart"/>
            <w:proofErr w:type="gramStart"/>
            <w:r>
              <w:rPr>
                <w:sz w:val="28"/>
                <w:szCs w:val="28"/>
              </w:rPr>
              <w:t>it’s</w:t>
            </w:r>
            <w:proofErr w:type="spellEnd"/>
            <w:proofErr w:type="gramEnd"/>
            <w:r>
              <w:rPr>
                <w:sz w:val="28"/>
                <w:szCs w:val="28"/>
              </w:rPr>
              <w:t xml:space="preserve"> professionalism and visibility?  </w:t>
            </w:r>
            <w:r w:rsidR="0058775F">
              <w:rPr>
                <w:sz w:val="28"/>
                <w:szCs w:val="28"/>
              </w:rPr>
              <w:t>Below right are listed some product ideas. Make a note of what your club needs and contact district HQ for assistance if needed.</w:t>
            </w:r>
            <w:r w:rsidR="00765996">
              <w:rPr>
                <w:sz w:val="28"/>
                <w:szCs w:val="28"/>
              </w:rPr>
              <w:t xml:space="preserve">   </w:t>
            </w:r>
            <w:r w:rsidR="0058775F">
              <w:rPr>
                <w:sz w:val="28"/>
                <w:szCs w:val="28"/>
              </w:rPr>
              <w:t xml:space="preserve">                          </w:t>
            </w:r>
            <w:r w:rsidR="00765996" w:rsidRPr="00501BDA">
              <w:rPr>
                <w:color w:val="FF0000"/>
                <w:sz w:val="28"/>
                <w:szCs w:val="28"/>
                <w:u w:val="single"/>
              </w:rPr>
              <w:t>Below, c</w:t>
            </w:r>
            <w:r w:rsidR="00765996">
              <w:rPr>
                <w:color w:val="FF0000"/>
                <w:sz w:val="28"/>
                <w:szCs w:val="28"/>
                <w:u w:val="single"/>
              </w:rPr>
              <w:t xml:space="preserve">heck off </w:t>
            </w:r>
            <w:r w:rsidR="00765996" w:rsidRPr="00501BDA">
              <w:rPr>
                <w:color w:val="FF0000"/>
                <w:sz w:val="28"/>
                <w:szCs w:val="28"/>
                <w:u w:val="single"/>
              </w:rPr>
              <w:t xml:space="preserve">the programs you plan to use or </w:t>
            </w:r>
            <w:r w:rsidR="00860BE3">
              <w:rPr>
                <w:color w:val="FF0000"/>
                <w:sz w:val="28"/>
                <w:szCs w:val="28"/>
                <w:u w:val="single"/>
              </w:rPr>
              <w:t>would like assistance with</w:t>
            </w:r>
            <w:r w:rsidR="00765996">
              <w:rPr>
                <w:sz w:val="28"/>
                <w:szCs w:val="28"/>
              </w:rPr>
              <w:t>.</w:t>
            </w:r>
          </w:p>
        </w:tc>
      </w:tr>
      <w:tr w:rsidR="00B2678B" w:rsidRPr="00005D73" w14:paraId="00BF6F03" w14:textId="77777777" w:rsidTr="007659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08"/>
        </w:trPr>
        <w:tc>
          <w:tcPr>
            <w:tcW w:w="4731" w:type="dxa"/>
            <w:tcBorders>
              <w:top w:val="nil"/>
              <w:left w:val="nil"/>
              <w:bottom w:val="nil"/>
              <w:right w:val="nil"/>
            </w:tcBorders>
          </w:tcPr>
          <w:p w14:paraId="10C111F5" w14:textId="77777777" w:rsidR="008C5357" w:rsidRDefault="008C5357"/>
          <w:tbl>
            <w:tblPr>
              <w:tblStyle w:val="TableGrid"/>
              <w:tblW w:w="45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8" w:type="dxa"/>
                <w:right w:w="115" w:type="dxa"/>
              </w:tblCellMar>
              <w:tblLook w:val="04A0" w:firstRow="1" w:lastRow="0" w:firstColumn="1" w:lastColumn="0" w:noHBand="0" w:noVBand="1"/>
            </w:tblPr>
            <w:tblGrid>
              <w:gridCol w:w="4515"/>
            </w:tblGrid>
            <w:tr w:rsidR="00765996" w:rsidRPr="005246F6" w14:paraId="07589A3B" w14:textId="77777777" w:rsidTr="00DA02B6">
              <w:trPr>
                <w:trHeight w:val="2493"/>
              </w:trPr>
              <w:tc>
                <w:tcPr>
                  <w:tcW w:w="4515" w:type="dxa"/>
                  <w:shd w:val="clear" w:color="auto" w:fill="EEECE1" w:themeFill="background2"/>
                </w:tcPr>
                <w:p w14:paraId="39A3BE39" w14:textId="516CFBB2" w:rsidR="00765996" w:rsidRDefault="008C5357" w:rsidP="00DA02B6">
                  <w:pPr>
                    <w:pStyle w:val="Quote"/>
                    <w:spacing w:before="60" w:after="160"/>
                  </w:pPr>
                  <w:r>
                    <w:t xml:space="preserve">                                                                                                      </w:t>
                  </w:r>
                  <w:r w:rsidRPr="000E6380">
                    <w:rPr>
                      <w:color w:val="002060"/>
                    </w:rPr>
                    <w:t>The district</w:t>
                  </w:r>
                  <w:r w:rsidR="009B38B8" w:rsidRPr="000E6380">
                    <w:rPr>
                      <w:color w:val="002060"/>
                      <w:sz w:val="27"/>
                      <w:szCs w:val="27"/>
                    </w:rPr>
                    <w:t xml:space="preserve"> </w:t>
                  </w:r>
                  <w:r w:rsidR="009B38B8" w:rsidRPr="000E6380">
                    <w:rPr>
                      <w:color w:val="002060"/>
                      <w:sz w:val="27"/>
                      <w:szCs w:val="27"/>
                    </w:rPr>
                    <w:t>and Kiwanis Internationa</w:t>
                  </w:r>
                  <w:r w:rsidR="009B38B8" w:rsidRPr="000E6380">
                    <w:rPr>
                      <w:color w:val="002060"/>
                      <w:sz w:val="27"/>
                      <w:szCs w:val="27"/>
                    </w:rPr>
                    <w:t>l</w:t>
                  </w:r>
                  <w:r w:rsidR="009B38B8" w:rsidRPr="000E6380">
                    <w:rPr>
                      <w:color w:val="002060"/>
                    </w:rPr>
                    <w:t xml:space="preserve"> </w:t>
                  </w:r>
                  <w:r w:rsidRPr="000E6380">
                    <w:rPr>
                      <w:color w:val="002060"/>
                    </w:rPr>
                    <w:t xml:space="preserve"> </w:t>
                  </w:r>
                  <w:r w:rsidR="009B38B8" w:rsidRPr="000E6380">
                    <w:rPr>
                      <w:color w:val="002060"/>
                    </w:rPr>
                    <w:t xml:space="preserve"> </w:t>
                  </w:r>
                  <w:r w:rsidR="000E6380" w:rsidRPr="000E6380">
                    <w:rPr>
                      <w:color w:val="002060"/>
                    </w:rPr>
                    <w:t>have</w:t>
                  </w:r>
                  <w:r w:rsidRPr="000E6380">
                    <w:rPr>
                      <w:color w:val="002060"/>
                    </w:rPr>
                    <w:t xml:space="preserve"> lots of material available to help your club be a success at whatever program you choose to pursue.</w:t>
                  </w:r>
                  <w:r>
                    <w:t xml:space="preserve"> </w:t>
                  </w:r>
                </w:p>
                <w:p w14:paraId="36BEA995" w14:textId="4B7C8B40" w:rsidR="003E5466" w:rsidRDefault="003E5466" w:rsidP="003E5466"/>
                <w:p w14:paraId="03F6F317" w14:textId="2F68001F" w:rsidR="003E5466" w:rsidRPr="003E5466" w:rsidRDefault="003E5466" w:rsidP="003E5466">
                  <w:r>
                    <w:t>Contact your district marketing</w:t>
                  </w:r>
                  <w:r w:rsidR="00435F22">
                    <w:t xml:space="preserve"> team if you need help in attaining any of the items listed to the right. </w:t>
                  </w:r>
                </w:p>
                <w:p w14:paraId="59C5764F" w14:textId="77777777" w:rsidR="00765996" w:rsidRPr="00AC1DC0" w:rsidRDefault="00765996" w:rsidP="00DA02B6"/>
              </w:tc>
            </w:tr>
            <w:tr w:rsidR="00765996" w:rsidRPr="005246F6" w14:paraId="6B5EAC19" w14:textId="77777777" w:rsidTr="00DA02B6">
              <w:trPr>
                <w:trHeight w:val="9092"/>
              </w:trPr>
              <w:tc>
                <w:tcPr>
                  <w:tcW w:w="4515" w:type="dxa"/>
                  <w:shd w:val="clear" w:color="auto" w:fill="FFFFFF" w:themeFill="background1"/>
                </w:tcPr>
                <w:p w14:paraId="0AA11668" w14:textId="77777777" w:rsidR="00765996" w:rsidRDefault="00765996" w:rsidP="00DA02B6"/>
                <w:p w14:paraId="57197E94" w14:textId="0291849D" w:rsidR="00693FD0" w:rsidRDefault="00E07EB4" w:rsidP="00693FD0">
                  <w:r>
                    <w:rPr>
                      <w:noProof/>
                    </w:rPr>
                    <w:drawing>
                      <wp:inline distT="0" distB="0" distL="0" distR="0" wp14:anchorId="119B5122" wp14:editId="0E843FD5">
                        <wp:extent cx="2657475" cy="2552900"/>
                        <wp:effectExtent l="0" t="0" r="0" b="0"/>
                        <wp:docPr id="35" name="Picture 3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 company nam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681249" cy="2575739"/>
                                </a:xfrm>
                                <a:prstGeom prst="rect">
                                  <a:avLst/>
                                </a:prstGeom>
                              </pic:spPr>
                            </pic:pic>
                          </a:graphicData>
                        </a:graphic>
                      </wp:inline>
                    </w:drawing>
                  </w:r>
                </w:p>
                <w:p w14:paraId="2399237B" w14:textId="2C471AAB" w:rsidR="00E07EB4" w:rsidRDefault="00E07EB4" w:rsidP="00693FD0"/>
                <w:p w14:paraId="3ED6ED76" w14:textId="4F06945F" w:rsidR="00E07EB4" w:rsidRPr="00E33893" w:rsidRDefault="0084091B" w:rsidP="0084091B">
                  <w:pPr>
                    <w:pStyle w:val="ListNumber"/>
                  </w:pPr>
                  <w:r>
                    <w:t xml:space="preserve"> Kiwanis supports clubs in the district by providing professional material that positively impact the opinions of people in the community. </w:t>
                  </w:r>
                </w:p>
                <w:p w14:paraId="31B49B30" w14:textId="1620661B" w:rsidR="00E07EB4" w:rsidRPr="00E33893" w:rsidRDefault="0084091B" w:rsidP="0084091B">
                  <w:pPr>
                    <w:pStyle w:val="ListNumber"/>
                  </w:pPr>
                  <w:r>
                    <w:t xml:space="preserve"> Club coaches are Kiwanis volunteers who have taken additional training </w:t>
                  </w:r>
                  <w:proofErr w:type="gramStart"/>
                  <w:r>
                    <w:t>in order to</w:t>
                  </w:r>
                  <w:proofErr w:type="gramEnd"/>
                  <w:r>
                    <w:t xml:space="preserve"> help clubs be their best.</w:t>
                  </w:r>
                </w:p>
                <w:p w14:paraId="627E3322" w14:textId="77777777" w:rsidR="00693FD0" w:rsidRPr="00693FD0" w:rsidRDefault="00693FD0" w:rsidP="00693FD0"/>
                <w:p w14:paraId="2933939C" w14:textId="77777777" w:rsidR="00693FD0" w:rsidRPr="00693FD0" w:rsidRDefault="00693FD0" w:rsidP="00693FD0"/>
                <w:p w14:paraId="71B73296" w14:textId="77777777" w:rsidR="00693FD0" w:rsidRPr="00693FD0" w:rsidRDefault="00693FD0" w:rsidP="00693FD0"/>
                <w:p w14:paraId="11741796" w14:textId="77777777" w:rsidR="00693FD0" w:rsidRDefault="00693FD0" w:rsidP="00693FD0"/>
                <w:p w14:paraId="447764DB" w14:textId="77777777" w:rsidR="00693FD0" w:rsidRDefault="00693FD0" w:rsidP="00693FD0"/>
                <w:p w14:paraId="60EC7C05" w14:textId="2DB99AE1" w:rsidR="00693FD0" w:rsidRPr="00693FD0" w:rsidRDefault="00693FD0" w:rsidP="00693FD0"/>
              </w:tc>
            </w:tr>
          </w:tbl>
          <w:p w14:paraId="29FD2495" w14:textId="77777777" w:rsidR="00765996" w:rsidRPr="005246F6" w:rsidRDefault="00765996" w:rsidP="00DA02B6">
            <w:pPr>
              <w:pStyle w:val="Introduction"/>
            </w:pPr>
          </w:p>
        </w:tc>
        <w:tc>
          <w:tcPr>
            <w:tcW w:w="6069" w:type="dxa"/>
            <w:gridSpan w:val="2"/>
            <w:tcBorders>
              <w:top w:val="nil"/>
              <w:left w:val="nil"/>
              <w:bottom w:val="nil"/>
              <w:right w:val="nil"/>
            </w:tcBorders>
          </w:tcPr>
          <w:p w14:paraId="6F713860" w14:textId="32849545" w:rsidR="00765996" w:rsidRPr="000E6380" w:rsidRDefault="00B83FA0" w:rsidP="00DA02B6">
            <w:pPr>
              <w:pStyle w:val="Heading2"/>
              <w:spacing w:before="160" w:after="160"/>
              <w:outlineLvl w:val="1"/>
              <w:rPr>
                <w:b/>
                <w:bCs/>
                <w:sz w:val="56"/>
                <w:szCs w:val="56"/>
              </w:rPr>
            </w:pPr>
            <w:r w:rsidRPr="000E6380">
              <w:rPr>
                <w:b/>
                <w:bCs/>
                <w:sz w:val="56"/>
                <w:szCs w:val="56"/>
              </w:rPr>
              <w:t>Material Support</w:t>
            </w:r>
          </w:p>
          <w:p w14:paraId="1428E3CB" w14:textId="2D6E2CD6" w:rsidR="00765996" w:rsidRPr="000E6380" w:rsidRDefault="00765996" w:rsidP="00DA02B6">
            <w:pPr>
              <w:rPr>
                <w:sz w:val="24"/>
                <w:szCs w:val="24"/>
              </w:rPr>
            </w:pPr>
            <w:r w:rsidRPr="000E6380">
              <w:rPr>
                <w:sz w:val="24"/>
                <w:szCs w:val="24"/>
              </w:rPr>
              <w:t>1</w:t>
            </w:r>
            <w:r w:rsidR="000E6380">
              <w:rPr>
                <w:sz w:val="24"/>
                <w:szCs w:val="24"/>
              </w:rPr>
              <w:t>.</w:t>
            </w:r>
            <w:r w:rsidRPr="000E6380">
              <w:rPr>
                <w:sz w:val="24"/>
                <w:szCs w:val="24"/>
              </w:rPr>
              <w:t xml:space="preserve"> </w:t>
            </w:r>
            <w:r w:rsidR="0058775F" w:rsidRPr="000E6380">
              <w:rPr>
                <w:sz w:val="24"/>
                <w:szCs w:val="24"/>
              </w:rPr>
              <w:t>Membership applications</w:t>
            </w:r>
            <w:r w:rsidR="009B38B8" w:rsidRPr="000E6380">
              <w:rPr>
                <w:sz w:val="24"/>
                <w:szCs w:val="24"/>
              </w:rPr>
              <w:t xml:space="preserve"> </w:t>
            </w:r>
            <w:r w:rsidR="009B38B8" w:rsidRPr="000E6380">
              <w:rPr>
                <w:color w:val="000000"/>
                <w:sz w:val="24"/>
                <w:szCs w:val="24"/>
              </w:rPr>
              <w:t xml:space="preserve">can be ordered through Kiwanis International at Kiwanis.org. Go to shop Kiwanis. </w:t>
            </w:r>
            <w:r w:rsidR="000E6380" w:rsidRPr="000E6380">
              <w:rPr>
                <w:color w:val="000000"/>
                <w:sz w:val="24"/>
                <w:szCs w:val="24"/>
              </w:rPr>
              <w:t>An</w:t>
            </w:r>
            <w:r w:rsidR="009B38B8" w:rsidRPr="000E6380">
              <w:rPr>
                <w:color w:val="000000"/>
                <w:sz w:val="24"/>
                <w:szCs w:val="24"/>
              </w:rPr>
              <w:t xml:space="preserve"> on-line application to email to your prospect can be found at txokkiwanis.org under member resources.</w:t>
            </w:r>
          </w:p>
          <w:p w14:paraId="44F04D81" w14:textId="77777777" w:rsidR="0058775F" w:rsidRPr="000E6380" w:rsidRDefault="0058775F" w:rsidP="00DA02B6">
            <w:pPr>
              <w:rPr>
                <w:sz w:val="24"/>
                <w:szCs w:val="24"/>
              </w:rPr>
            </w:pPr>
          </w:p>
          <w:p w14:paraId="22347ADD" w14:textId="219A0994" w:rsidR="0058775F" w:rsidRPr="000E6380" w:rsidRDefault="0058775F" w:rsidP="00DA02B6">
            <w:pPr>
              <w:rPr>
                <w:sz w:val="24"/>
                <w:szCs w:val="24"/>
              </w:rPr>
            </w:pPr>
            <w:r w:rsidRPr="000E6380">
              <w:rPr>
                <w:sz w:val="24"/>
                <w:szCs w:val="24"/>
              </w:rPr>
              <w:t>2</w:t>
            </w:r>
            <w:r w:rsidR="000E6380">
              <w:rPr>
                <w:sz w:val="24"/>
                <w:szCs w:val="24"/>
              </w:rPr>
              <w:t>.</w:t>
            </w:r>
            <w:r w:rsidRPr="000E6380">
              <w:rPr>
                <w:sz w:val="24"/>
                <w:szCs w:val="24"/>
              </w:rPr>
              <w:t xml:space="preserve"> Zoom training sessions for membership or marketing</w:t>
            </w:r>
          </w:p>
          <w:p w14:paraId="68B2EF25" w14:textId="77777777" w:rsidR="0058775F" w:rsidRPr="000E6380" w:rsidRDefault="0058775F" w:rsidP="00DA02B6">
            <w:pPr>
              <w:rPr>
                <w:sz w:val="24"/>
                <w:szCs w:val="24"/>
              </w:rPr>
            </w:pPr>
          </w:p>
          <w:p w14:paraId="14508B7D" w14:textId="77777777" w:rsidR="0058775F" w:rsidRPr="000E6380" w:rsidRDefault="0058775F" w:rsidP="00DA02B6">
            <w:pPr>
              <w:rPr>
                <w:sz w:val="24"/>
                <w:szCs w:val="24"/>
              </w:rPr>
            </w:pPr>
            <w:r w:rsidRPr="000E6380">
              <w:rPr>
                <w:sz w:val="24"/>
                <w:szCs w:val="24"/>
              </w:rPr>
              <w:t>3. T-Shirts, flags, pins, etc. We have our own Kiwanis certified vendor in our district. We can supply almost anything with a Kiwanis logo.</w:t>
            </w:r>
          </w:p>
          <w:p w14:paraId="3F7C271E" w14:textId="77777777" w:rsidR="0058775F" w:rsidRPr="000E6380" w:rsidRDefault="0058775F" w:rsidP="00DA02B6">
            <w:pPr>
              <w:rPr>
                <w:sz w:val="24"/>
                <w:szCs w:val="24"/>
              </w:rPr>
            </w:pPr>
          </w:p>
          <w:p w14:paraId="12AB207A" w14:textId="7F02BCD6" w:rsidR="0058775F" w:rsidRPr="000E6380" w:rsidRDefault="0058775F" w:rsidP="00DA02B6">
            <w:pPr>
              <w:rPr>
                <w:sz w:val="24"/>
                <w:szCs w:val="24"/>
              </w:rPr>
            </w:pPr>
            <w:r w:rsidRPr="000E6380">
              <w:rPr>
                <w:sz w:val="24"/>
                <w:szCs w:val="24"/>
              </w:rPr>
              <w:t xml:space="preserve">4. Press releases, artwork, posters, billboard designs, </w:t>
            </w:r>
            <w:r w:rsidR="00435F22" w:rsidRPr="000E6380">
              <w:rPr>
                <w:sz w:val="24"/>
                <w:szCs w:val="24"/>
              </w:rPr>
              <w:t xml:space="preserve">business card design, </w:t>
            </w:r>
            <w:r w:rsidRPr="000E6380">
              <w:rPr>
                <w:sz w:val="24"/>
                <w:szCs w:val="24"/>
              </w:rPr>
              <w:t>etc.</w:t>
            </w:r>
          </w:p>
          <w:p w14:paraId="1A1635D5" w14:textId="611BD98F" w:rsidR="008C5357" w:rsidRPr="000E6380" w:rsidRDefault="008C5357" w:rsidP="00DA02B6">
            <w:pPr>
              <w:rPr>
                <w:sz w:val="24"/>
                <w:szCs w:val="24"/>
              </w:rPr>
            </w:pPr>
          </w:p>
          <w:p w14:paraId="04763119" w14:textId="476E2895" w:rsidR="008C5357" w:rsidRPr="000E6380" w:rsidRDefault="008C5357" w:rsidP="00DA02B6">
            <w:pPr>
              <w:rPr>
                <w:sz w:val="24"/>
                <w:szCs w:val="24"/>
              </w:rPr>
            </w:pPr>
            <w:r w:rsidRPr="000E6380">
              <w:rPr>
                <w:sz w:val="24"/>
                <w:szCs w:val="24"/>
              </w:rPr>
              <w:t xml:space="preserve">5. Sponsor, Member, and Partner decals </w:t>
            </w:r>
            <w:r w:rsidR="009B38B8" w:rsidRPr="000E6380">
              <w:rPr>
                <w:color w:val="000000"/>
                <w:sz w:val="24"/>
                <w:szCs w:val="24"/>
              </w:rPr>
              <w:t>can be ordered from District Marketing Chair. (Call for price) Corporate brochures that can be handed to businesses explaining the advantages of supporting the local Kiwanis club can be ordered from International at shop Kiwanis.</w:t>
            </w:r>
          </w:p>
          <w:p w14:paraId="7B7C71AA" w14:textId="7021877B" w:rsidR="00860BE3" w:rsidRPr="000E6380" w:rsidRDefault="00860BE3" w:rsidP="00DA02B6">
            <w:pPr>
              <w:rPr>
                <w:sz w:val="24"/>
                <w:szCs w:val="24"/>
              </w:rPr>
            </w:pPr>
          </w:p>
          <w:p w14:paraId="51577C48" w14:textId="2A5DD9FB" w:rsidR="00860BE3" w:rsidRPr="000E6380" w:rsidRDefault="00860BE3" w:rsidP="00DA02B6">
            <w:pPr>
              <w:rPr>
                <w:sz w:val="24"/>
                <w:szCs w:val="24"/>
              </w:rPr>
            </w:pPr>
            <w:r w:rsidRPr="000E6380">
              <w:rPr>
                <w:sz w:val="24"/>
                <w:szCs w:val="24"/>
              </w:rPr>
              <w:t>6. Do you need a club coach to assist with club strengthening? We have trained club coaches in every part of the district.</w:t>
            </w:r>
            <w:r w:rsidR="009B38B8" w:rsidRPr="000E6380">
              <w:rPr>
                <w:sz w:val="24"/>
                <w:szCs w:val="24"/>
              </w:rPr>
              <w:t xml:space="preserve"> </w:t>
            </w:r>
            <w:r w:rsidR="009B38B8" w:rsidRPr="000E6380">
              <w:rPr>
                <w:color w:val="000000"/>
                <w:sz w:val="24"/>
                <w:szCs w:val="24"/>
              </w:rPr>
              <w:t>Contact Membership Chair if so</w:t>
            </w:r>
          </w:p>
          <w:p w14:paraId="5BCC70C2" w14:textId="4D0EB484" w:rsidR="00860BE3" w:rsidRPr="000E6380" w:rsidRDefault="00860BE3" w:rsidP="00DA02B6">
            <w:pPr>
              <w:rPr>
                <w:sz w:val="24"/>
                <w:szCs w:val="24"/>
              </w:rPr>
            </w:pPr>
          </w:p>
          <w:p w14:paraId="48301753" w14:textId="1F75C8D1" w:rsidR="00860BE3" w:rsidRPr="000E6380" w:rsidRDefault="00860BE3" w:rsidP="00DA02B6">
            <w:pPr>
              <w:rPr>
                <w:sz w:val="24"/>
                <w:szCs w:val="24"/>
              </w:rPr>
            </w:pPr>
            <w:r w:rsidRPr="000E6380">
              <w:rPr>
                <w:sz w:val="24"/>
                <w:szCs w:val="24"/>
              </w:rPr>
              <w:t xml:space="preserve">7. </w:t>
            </w:r>
            <w:r w:rsidR="009B38B8" w:rsidRPr="000E6380">
              <w:rPr>
                <w:color w:val="000000"/>
                <w:sz w:val="24"/>
                <w:szCs w:val="24"/>
              </w:rPr>
              <w:t>The District has lots of membership material in Spanish if needed. See our website under member resources</w:t>
            </w:r>
          </w:p>
          <w:p w14:paraId="3D4CF39F" w14:textId="4C2AF99F" w:rsidR="00860BE3" w:rsidRPr="000E6380" w:rsidRDefault="00860BE3" w:rsidP="00DA02B6">
            <w:pPr>
              <w:rPr>
                <w:sz w:val="24"/>
                <w:szCs w:val="24"/>
              </w:rPr>
            </w:pPr>
          </w:p>
          <w:p w14:paraId="27B720F4" w14:textId="4CF54C14" w:rsidR="00860BE3" w:rsidRPr="000E6380" w:rsidRDefault="00860BE3" w:rsidP="00DA02B6">
            <w:pPr>
              <w:rPr>
                <w:sz w:val="24"/>
                <w:szCs w:val="24"/>
              </w:rPr>
            </w:pPr>
            <w:r w:rsidRPr="000E6380">
              <w:rPr>
                <w:sz w:val="24"/>
                <w:szCs w:val="24"/>
              </w:rPr>
              <w:t xml:space="preserve">8. Coloring books for kids. We have coloring books that show Kiwanis activities </w:t>
            </w:r>
            <w:r w:rsidR="003E5466" w:rsidRPr="000E6380">
              <w:rPr>
                <w:sz w:val="24"/>
                <w:szCs w:val="24"/>
              </w:rPr>
              <w:t>in them. Very cool and very popular. These come in English or Spanish and can be ordered from HQ.</w:t>
            </w:r>
          </w:p>
          <w:p w14:paraId="79746B49" w14:textId="0244CF6D" w:rsidR="003E5466" w:rsidRPr="000E6380" w:rsidRDefault="003E5466" w:rsidP="00DA02B6">
            <w:pPr>
              <w:rPr>
                <w:sz w:val="24"/>
                <w:szCs w:val="24"/>
              </w:rPr>
            </w:pPr>
          </w:p>
          <w:p w14:paraId="24D63E79" w14:textId="086ED4CB" w:rsidR="003E5466" w:rsidRPr="000E6380" w:rsidRDefault="003E5466" w:rsidP="00DA02B6">
            <w:pPr>
              <w:rPr>
                <w:sz w:val="24"/>
                <w:szCs w:val="24"/>
              </w:rPr>
            </w:pPr>
            <w:r w:rsidRPr="000E6380">
              <w:rPr>
                <w:sz w:val="24"/>
                <w:szCs w:val="24"/>
              </w:rPr>
              <w:t>9. Does the club need any help revitalizing the club website or Facebook page</w:t>
            </w:r>
            <w:r w:rsidR="00435F22" w:rsidRPr="000E6380">
              <w:rPr>
                <w:sz w:val="24"/>
                <w:szCs w:val="24"/>
              </w:rPr>
              <w:t>, or creating any other social media accounts</w:t>
            </w:r>
            <w:r w:rsidRPr="000E6380">
              <w:rPr>
                <w:sz w:val="24"/>
                <w:szCs w:val="24"/>
              </w:rPr>
              <w:t xml:space="preserve">? </w:t>
            </w:r>
          </w:p>
          <w:p w14:paraId="1EE627B8" w14:textId="7E8E8B9E" w:rsidR="00435F22" w:rsidRPr="000E6380" w:rsidRDefault="00435F22" w:rsidP="00DA02B6">
            <w:pPr>
              <w:rPr>
                <w:sz w:val="24"/>
                <w:szCs w:val="24"/>
              </w:rPr>
            </w:pPr>
          </w:p>
          <w:p w14:paraId="3D8F1B11" w14:textId="56D79BE1" w:rsidR="00435F22" w:rsidRPr="000E6380" w:rsidRDefault="00435F22" w:rsidP="00DA02B6">
            <w:pPr>
              <w:rPr>
                <w:sz w:val="24"/>
                <w:szCs w:val="24"/>
              </w:rPr>
            </w:pPr>
            <w:r w:rsidRPr="000E6380">
              <w:rPr>
                <w:sz w:val="24"/>
                <w:szCs w:val="24"/>
              </w:rPr>
              <w:t xml:space="preserve">10. Assistance with establishing credit card accounts for the club, as well as cash apps like Venmo and </w:t>
            </w:r>
            <w:proofErr w:type="spellStart"/>
            <w:r w:rsidRPr="000E6380">
              <w:rPr>
                <w:sz w:val="24"/>
                <w:szCs w:val="24"/>
              </w:rPr>
              <w:t>Zelle</w:t>
            </w:r>
            <w:proofErr w:type="spellEnd"/>
            <w:r w:rsidRPr="000E6380">
              <w:rPr>
                <w:sz w:val="24"/>
                <w:szCs w:val="24"/>
              </w:rPr>
              <w:t>, plus customized QR codes for your marketing material.</w:t>
            </w:r>
          </w:p>
          <w:p w14:paraId="3048BE70" w14:textId="71BE93D8" w:rsidR="00860BE3" w:rsidRPr="000E6380" w:rsidRDefault="00860BE3" w:rsidP="00DA02B6">
            <w:pPr>
              <w:rPr>
                <w:sz w:val="24"/>
                <w:szCs w:val="24"/>
              </w:rPr>
            </w:pPr>
          </w:p>
          <w:p w14:paraId="373AB869" w14:textId="77777777" w:rsidR="00860BE3" w:rsidRPr="000E6380" w:rsidRDefault="00860BE3" w:rsidP="00DA02B6">
            <w:pPr>
              <w:rPr>
                <w:sz w:val="24"/>
                <w:szCs w:val="24"/>
              </w:rPr>
            </w:pPr>
          </w:p>
          <w:p w14:paraId="6EF823C7" w14:textId="77777777" w:rsidR="0058775F" w:rsidRPr="000E6380" w:rsidRDefault="0058775F" w:rsidP="00DA02B6">
            <w:pPr>
              <w:rPr>
                <w:sz w:val="24"/>
                <w:szCs w:val="24"/>
              </w:rPr>
            </w:pPr>
          </w:p>
          <w:p w14:paraId="2C48D27A" w14:textId="4A09A47D" w:rsidR="0058775F" w:rsidRPr="000E6380" w:rsidRDefault="0058775F" w:rsidP="00DA02B6">
            <w:pPr>
              <w:rPr>
                <w:sz w:val="24"/>
                <w:szCs w:val="24"/>
              </w:rPr>
            </w:pPr>
          </w:p>
        </w:tc>
      </w:tr>
    </w:tbl>
    <w:p w14:paraId="02EFA215" w14:textId="3C145D48" w:rsidR="00F470B3" w:rsidRDefault="00F470B3" w:rsidP="0018521B"/>
    <w:tbl>
      <w:tblPr>
        <w:tblStyle w:val="TableGrid"/>
        <w:tblW w:w="0" w:type="auto"/>
        <w:tblLook w:val="04A0" w:firstRow="1" w:lastRow="0" w:firstColumn="1" w:lastColumn="0" w:noHBand="0" w:noVBand="1"/>
      </w:tblPr>
      <w:tblGrid>
        <w:gridCol w:w="10800"/>
      </w:tblGrid>
      <w:tr w:rsidR="00E07EB4" w:rsidRPr="00AF0B68" w14:paraId="59DCD76C" w14:textId="77777777" w:rsidTr="00DA02B6">
        <w:trPr>
          <w:trHeight w:val="2070"/>
        </w:trPr>
        <w:tc>
          <w:tcPr>
            <w:tcW w:w="10800" w:type="dxa"/>
            <w:tcBorders>
              <w:top w:val="nil"/>
              <w:left w:val="nil"/>
              <w:bottom w:val="nil"/>
              <w:right w:val="nil"/>
            </w:tcBorders>
          </w:tcPr>
          <w:p w14:paraId="0C32A016" w14:textId="32761CD7" w:rsidR="00490DD5" w:rsidRDefault="00A60AAC" w:rsidP="00490DD5">
            <w:pPr>
              <w:pStyle w:val="Introduction"/>
              <w:ind w:left="0"/>
              <w:rPr>
                <w:sz w:val="28"/>
                <w:szCs w:val="28"/>
              </w:rPr>
            </w:pPr>
            <w:r>
              <w:rPr>
                <w:sz w:val="28"/>
                <w:szCs w:val="28"/>
              </w:rPr>
              <w:t xml:space="preserve">Creating a </w:t>
            </w:r>
            <w:r w:rsidR="0080172B">
              <w:rPr>
                <w:sz w:val="28"/>
                <w:szCs w:val="28"/>
              </w:rPr>
              <w:t>timeframe</w:t>
            </w:r>
            <w:r>
              <w:rPr>
                <w:sz w:val="28"/>
                <w:szCs w:val="28"/>
              </w:rPr>
              <w:t xml:space="preserve"> for a project has multiple reasons. First, it organizes each of the program parts so that all pieces come together at the same time, on time. Second, it helps people meet their individual goals and responsibilities. Third, it helps the entire team visualize where they are at any given time during </w:t>
            </w:r>
            <w:r w:rsidR="00EC06E3">
              <w:rPr>
                <w:sz w:val="28"/>
                <w:szCs w:val="28"/>
              </w:rPr>
              <w:t>the project.</w:t>
            </w:r>
            <w:r w:rsidR="00490DD5">
              <w:rPr>
                <w:sz w:val="28"/>
                <w:szCs w:val="28"/>
              </w:rPr>
              <w:t xml:space="preserve"> </w:t>
            </w:r>
            <w:r w:rsidR="00797329">
              <w:rPr>
                <w:sz w:val="28"/>
                <w:szCs w:val="28"/>
              </w:rPr>
              <w:t xml:space="preserve">Use the various Date columns if you have milestones along the way that must be met. </w:t>
            </w:r>
            <w:r w:rsidR="003A0AAF">
              <w:rPr>
                <w:sz w:val="28"/>
                <w:szCs w:val="28"/>
              </w:rPr>
              <w:t>Otherwise, just leave them blank.</w:t>
            </w:r>
            <w:r w:rsidR="00490DD5">
              <w:rPr>
                <w:sz w:val="28"/>
                <w:szCs w:val="28"/>
              </w:rPr>
              <w:t xml:space="preserve">  </w:t>
            </w:r>
          </w:p>
          <w:p w14:paraId="0CF9D3FF" w14:textId="27DD4C4D" w:rsidR="00262307" w:rsidRPr="00CD0B7E" w:rsidRDefault="00262307" w:rsidP="00383BBC">
            <w:pPr>
              <w:pStyle w:val="Heading2"/>
              <w:spacing w:before="160" w:after="160"/>
              <w:jc w:val="right"/>
              <w:outlineLvl w:val="1"/>
              <w:rPr>
                <w:b/>
                <w:bCs/>
                <w:sz w:val="56"/>
                <w:szCs w:val="56"/>
              </w:rPr>
            </w:pPr>
            <w:r w:rsidRPr="00CD0B7E">
              <w:rPr>
                <w:b/>
                <w:bCs/>
                <w:sz w:val="56"/>
                <w:szCs w:val="56"/>
              </w:rPr>
              <w:t>Time</w:t>
            </w:r>
            <w:r w:rsidR="0080172B" w:rsidRPr="00CD0B7E">
              <w:rPr>
                <w:b/>
                <w:bCs/>
                <w:sz w:val="56"/>
                <w:szCs w:val="56"/>
              </w:rPr>
              <w:t>f</w:t>
            </w:r>
            <w:r w:rsidRPr="00CD0B7E">
              <w:rPr>
                <w:b/>
                <w:bCs/>
                <w:sz w:val="56"/>
                <w:szCs w:val="56"/>
              </w:rPr>
              <w:t>rame for Project</w:t>
            </w:r>
          </w:p>
          <w:p w14:paraId="11A1F327" w14:textId="77777777" w:rsidR="00262307" w:rsidRPr="00262307" w:rsidRDefault="00262307" w:rsidP="00262307"/>
          <w:p w14:paraId="3FE0B8F7" w14:textId="0599FC56" w:rsidR="00262307" w:rsidRPr="00797329" w:rsidRDefault="00797329" w:rsidP="00262307">
            <w:pPr>
              <w:rPr>
                <w:sz w:val="24"/>
                <w:szCs w:val="24"/>
              </w:rPr>
            </w:pPr>
            <w:r>
              <w:t xml:space="preserve">   </w:t>
            </w:r>
            <w:r w:rsidRPr="00797329">
              <w:rPr>
                <w:sz w:val="24"/>
                <w:szCs w:val="24"/>
              </w:rPr>
              <w:t xml:space="preserve"> </w:t>
            </w:r>
            <w:r w:rsidR="0080172B" w:rsidRPr="00797329">
              <w:rPr>
                <w:sz w:val="24"/>
                <w:szCs w:val="24"/>
              </w:rPr>
              <w:t xml:space="preserve">Enter names or parts of project            </w:t>
            </w:r>
            <w:r w:rsidR="00750572" w:rsidRPr="00797329">
              <w:rPr>
                <w:sz w:val="24"/>
                <w:szCs w:val="24"/>
              </w:rPr>
              <w:t>Date</w:t>
            </w:r>
            <w:r w:rsidR="0080172B" w:rsidRPr="00797329">
              <w:rPr>
                <w:sz w:val="24"/>
                <w:szCs w:val="24"/>
              </w:rPr>
              <w:t xml:space="preserve"> 1            </w:t>
            </w:r>
            <w:r w:rsidR="00750572" w:rsidRPr="00797329">
              <w:rPr>
                <w:sz w:val="24"/>
                <w:szCs w:val="24"/>
              </w:rPr>
              <w:t>Date</w:t>
            </w:r>
            <w:r w:rsidR="0080172B" w:rsidRPr="00797329">
              <w:rPr>
                <w:sz w:val="24"/>
                <w:szCs w:val="24"/>
              </w:rPr>
              <w:t xml:space="preserve"> 2          </w:t>
            </w:r>
            <w:r w:rsidR="00750572" w:rsidRPr="00797329">
              <w:rPr>
                <w:sz w:val="24"/>
                <w:szCs w:val="24"/>
              </w:rPr>
              <w:t>Date</w:t>
            </w:r>
            <w:r w:rsidR="0080172B" w:rsidRPr="00797329">
              <w:rPr>
                <w:sz w:val="24"/>
                <w:szCs w:val="24"/>
              </w:rPr>
              <w:t xml:space="preserve"> 3       </w:t>
            </w:r>
            <w:r>
              <w:rPr>
                <w:sz w:val="24"/>
                <w:szCs w:val="24"/>
              </w:rPr>
              <w:t xml:space="preserve">  </w:t>
            </w:r>
            <w:r w:rsidR="0080172B" w:rsidRPr="00797329">
              <w:rPr>
                <w:sz w:val="24"/>
                <w:szCs w:val="24"/>
              </w:rPr>
              <w:t xml:space="preserve"> </w:t>
            </w:r>
            <w:r w:rsidR="00750572" w:rsidRPr="00797329">
              <w:rPr>
                <w:sz w:val="24"/>
                <w:szCs w:val="24"/>
              </w:rPr>
              <w:t>Date</w:t>
            </w:r>
            <w:r w:rsidR="0080172B" w:rsidRPr="00797329">
              <w:rPr>
                <w:sz w:val="24"/>
                <w:szCs w:val="24"/>
              </w:rPr>
              <w:t xml:space="preserve"> 4    </w:t>
            </w:r>
            <w:r>
              <w:rPr>
                <w:sz w:val="24"/>
                <w:szCs w:val="24"/>
              </w:rPr>
              <w:t xml:space="preserve">    </w:t>
            </w:r>
            <w:r w:rsidR="0080172B" w:rsidRPr="00797329">
              <w:rPr>
                <w:sz w:val="24"/>
                <w:szCs w:val="24"/>
              </w:rPr>
              <w:t xml:space="preserve"> Completion</w:t>
            </w:r>
          </w:p>
          <w:p w14:paraId="3928A14A" w14:textId="77777777" w:rsidR="00262307" w:rsidRPr="00262307" w:rsidRDefault="00262307" w:rsidP="00262307"/>
          <w:tbl>
            <w:tblPr>
              <w:tblStyle w:val="TableGrid"/>
              <w:tblW w:w="0" w:type="auto"/>
              <w:tblLook w:val="04A0" w:firstRow="1" w:lastRow="0" w:firstColumn="1" w:lastColumn="0" w:noHBand="0" w:noVBand="1"/>
            </w:tblPr>
            <w:tblGrid>
              <w:gridCol w:w="3940"/>
              <w:gridCol w:w="1260"/>
              <w:gridCol w:w="1260"/>
              <w:gridCol w:w="1350"/>
              <w:gridCol w:w="1350"/>
              <w:gridCol w:w="1414"/>
            </w:tblGrid>
            <w:tr w:rsidR="00490DD5" w14:paraId="7E026E76" w14:textId="77777777" w:rsidTr="0080172B">
              <w:trPr>
                <w:trHeight w:val="576"/>
              </w:trPr>
              <w:tc>
                <w:tcPr>
                  <w:tcW w:w="3940" w:type="dxa"/>
                </w:tcPr>
                <w:p w14:paraId="44D8C562" w14:textId="77777777" w:rsidR="00490DD5" w:rsidRDefault="00490DD5" w:rsidP="00490DD5"/>
              </w:tc>
              <w:tc>
                <w:tcPr>
                  <w:tcW w:w="1260" w:type="dxa"/>
                </w:tcPr>
                <w:p w14:paraId="4B191C2A" w14:textId="77777777" w:rsidR="00490DD5" w:rsidRDefault="00490DD5" w:rsidP="00490DD5"/>
              </w:tc>
              <w:tc>
                <w:tcPr>
                  <w:tcW w:w="1260" w:type="dxa"/>
                </w:tcPr>
                <w:p w14:paraId="1D5A4FC0" w14:textId="77777777" w:rsidR="00490DD5" w:rsidRDefault="00490DD5" w:rsidP="00490DD5"/>
              </w:tc>
              <w:tc>
                <w:tcPr>
                  <w:tcW w:w="1350" w:type="dxa"/>
                </w:tcPr>
                <w:p w14:paraId="2CB24015" w14:textId="77777777" w:rsidR="00490DD5" w:rsidRDefault="00490DD5" w:rsidP="00490DD5"/>
              </w:tc>
              <w:tc>
                <w:tcPr>
                  <w:tcW w:w="1350" w:type="dxa"/>
                </w:tcPr>
                <w:p w14:paraId="4D513C78" w14:textId="77777777" w:rsidR="00490DD5" w:rsidRDefault="00490DD5" w:rsidP="00490DD5"/>
              </w:tc>
              <w:tc>
                <w:tcPr>
                  <w:tcW w:w="1414" w:type="dxa"/>
                </w:tcPr>
                <w:p w14:paraId="4089B570" w14:textId="77777777" w:rsidR="00490DD5" w:rsidRDefault="00490DD5" w:rsidP="00490DD5"/>
              </w:tc>
            </w:tr>
            <w:tr w:rsidR="00490DD5" w14:paraId="1E499F55" w14:textId="77777777" w:rsidTr="0080172B">
              <w:trPr>
                <w:trHeight w:val="576"/>
              </w:trPr>
              <w:tc>
                <w:tcPr>
                  <w:tcW w:w="3940" w:type="dxa"/>
                </w:tcPr>
                <w:p w14:paraId="3E54B0D5" w14:textId="77777777" w:rsidR="00490DD5" w:rsidRDefault="00490DD5" w:rsidP="00490DD5"/>
              </w:tc>
              <w:tc>
                <w:tcPr>
                  <w:tcW w:w="1260" w:type="dxa"/>
                </w:tcPr>
                <w:p w14:paraId="5210C0E8" w14:textId="77777777" w:rsidR="00490DD5" w:rsidRDefault="00490DD5" w:rsidP="00490DD5"/>
              </w:tc>
              <w:tc>
                <w:tcPr>
                  <w:tcW w:w="1260" w:type="dxa"/>
                </w:tcPr>
                <w:p w14:paraId="67C562D7" w14:textId="77777777" w:rsidR="00490DD5" w:rsidRDefault="00490DD5" w:rsidP="00490DD5"/>
              </w:tc>
              <w:tc>
                <w:tcPr>
                  <w:tcW w:w="1350" w:type="dxa"/>
                </w:tcPr>
                <w:p w14:paraId="1A6DB4CA" w14:textId="77777777" w:rsidR="00490DD5" w:rsidRDefault="00490DD5" w:rsidP="00490DD5"/>
              </w:tc>
              <w:tc>
                <w:tcPr>
                  <w:tcW w:w="1350" w:type="dxa"/>
                </w:tcPr>
                <w:p w14:paraId="7DBD6552" w14:textId="77777777" w:rsidR="00490DD5" w:rsidRDefault="00490DD5" w:rsidP="00490DD5"/>
              </w:tc>
              <w:tc>
                <w:tcPr>
                  <w:tcW w:w="1414" w:type="dxa"/>
                </w:tcPr>
                <w:p w14:paraId="65E506FA" w14:textId="77777777" w:rsidR="00490DD5" w:rsidRDefault="00490DD5" w:rsidP="00490DD5"/>
              </w:tc>
            </w:tr>
            <w:tr w:rsidR="00490DD5" w14:paraId="40403ABE" w14:textId="77777777" w:rsidTr="0080172B">
              <w:trPr>
                <w:trHeight w:val="576"/>
              </w:trPr>
              <w:tc>
                <w:tcPr>
                  <w:tcW w:w="3940" w:type="dxa"/>
                </w:tcPr>
                <w:p w14:paraId="097232AF" w14:textId="77777777" w:rsidR="00490DD5" w:rsidRDefault="00490DD5" w:rsidP="00490DD5"/>
              </w:tc>
              <w:tc>
                <w:tcPr>
                  <w:tcW w:w="1260" w:type="dxa"/>
                </w:tcPr>
                <w:p w14:paraId="7D0F1CE4" w14:textId="77777777" w:rsidR="00490DD5" w:rsidRDefault="00490DD5" w:rsidP="00490DD5"/>
              </w:tc>
              <w:tc>
                <w:tcPr>
                  <w:tcW w:w="1260" w:type="dxa"/>
                </w:tcPr>
                <w:p w14:paraId="47D4554F" w14:textId="77777777" w:rsidR="00490DD5" w:rsidRDefault="00490DD5" w:rsidP="00490DD5"/>
              </w:tc>
              <w:tc>
                <w:tcPr>
                  <w:tcW w:w="1350" w:type="dxa"/>
                </w:tcPr>
                <w:p w14:paraId="37D9828E" w14:textId="77777777" w:rsidR="00490DD5" w:rsidRDefault="00490DD5" w:rsidP="00490DD5"/>
              </w:tc>
              <w:tc>
                <w:tcPr>
                  <w:tcW w:w="1350" w:type="dxa"/>
                </w:tcPr>
                <w:p w14:paraId="2E7246AC" w14:textId="77777777" w:rsidR="00490DD5" w:rsidRDefault="00490DD5" w:rsidP="00490DD5"/>
              </w:tc>
              <w:tc>
                <w:tcPr>
                  <w:tcW w:w="1414" w:type="dxa"/>
                </w:tcPr>
                <w:p w14:paraId="710DFA17" w14:textId="77777777" w:rsidR="00490DD5" w:rsidRDefault="00490DD5" w:rsidP="00490DD5"/>
              </w:tc>
            </w:tr>
            <w:tr w:rsidR="00490DD5" w14:paraId="2E055C2E" w14:textId="77777777" w:rsidTr="0080172B">
              <w:trPr>
                <w:trHeight w:val="576"/>
              </w:trPr>
              <w:tc>
                <w:tcPr>
                  <w:tcW w:w="3940" w:type="dxa"/>
                </w:tcPr>
                <w:p w14:paraId="7125C2BC" w14:textId="77777777" w:rsidR="00490DD5" w:rsidRDefault="00490DD5" w:rsidP="00490DD5"/>
              </w:tc>
              <w:tc>
                <w:tcPr>
                  <w:tcW w:w="1260" w:type="dxa"/>
                </w:tcPr>
                <w:p w14:paraId="50ACAD2B" w14:textId="77777777" w:rsidR="00490DD5" w:rsidRDefault="00490DD5" w:rsidP="00490DD5"/>
              </w:tc>
              <w:tc>
                <w:tcPr>
                  <w:tcW w:w="1260" w:type="dxa"/>
                </w:tcPr>
                <w:p w14:paraId="0B7C22AA" w14:textId="77777777" w:rsidR="00490DD5" w:rsidRDefault="00490DD5" w:rsidP="00490DD5"/>
              </w:tc>
              <w:tc>
                <w:tcPr>
                  <w:tcW w:w="1350" w:type="dxa"/>
                </w:tcPr>
                <w:p w14:paraId="344A97A5" w14:textId="77777777" w:rsidR="00490DD5" w:rsidRDefault="00490DD5" w:rsidP="00490DD5"/>
              </w:tc>
              <w:tc>
                <w:tcPr>
                  <w:tcW w:w="1350" w:type="dxa"/>
                </w:tcPr>
                <w:p w14:paraId="2CA85E26" w14:textId="77777777" w:rsidR="00490DD5" w:rsidRDefault="00490DD5" w:rsidP="00490DD5"/>
              </w:tc>
              <w:tc>
                <w:tcPr>
                  <w:tcW w:w="1414" w:type="dxa"/>
                </w:tcPr>
                <w:p w14:paraId="52309D0A" w14:textId="77777777" w:rsidR="00490DD5" w:rsidRDefault="00490DD5" w:rsidP="00490DD5"/>
              </w:tc>
            </w:tr>
            <w:tr w:rsidR="00262307" w14:paraId="4E5D2E54" w14:textId="77777777" w:rsidTr="0080172B">
              <w:trPr>
                <w:trHeight w:val="576"/>
              </w:trPr>
              <w:tc>
                <w:tcPr>
                  <w:tcW w:w="3940" w:type="dxa"/>
                </w:tcPr>
                <w:p w14:paraId="53B93FFD" w14:textId="77777777" w:rsidR="00262307" w:rsidRDefault="00262307" w:rsidP="00490DD5"/>
              </w:tc>
              <w:tc>
                <w:tcPr>
                  <w:tcW w:w="1260" w:type="dxa"/>
                </w:tcPr>
                <w:p w14:paraId="04D8B7E9" w14:textId="77777777" w:rsidR="00262307" w:rsidRDefault="00262307" w:rsidP="00490DD5"/>
              </w:tc>
              <w:tc>
                <w:tcPr>
                  <w:tcW w:w="1260" w:type="dxa"/>
                </w:tcPr>
                <w:p w14:paraId="091427CF" w14:textId="77777777" w:rsidR="00262307" w:rsidRDefault="00262307" w:rsidP="00490DD5"/>
              </w:tc>
              <w:tc>
                <w:tcPr>
                  <w:tcW w:w="1350" w:type="dxa"/>
                </w:tcPr>
                <w:p w14:paraId="6547F295" w14:textId="77777777" w:rsidR="00262307" w:rsidRDefault="00262307" w:rsidP="00490DD5"/>
              </w:tc>
              <w:tc>
                <w:tcPr>
                  <w:tcW w:w="1350" w:type="dxa"/>
                </w:tcPr>
                <w:p w14:paraId="14323BC9" w14:textId="77777777" w:rsidR="00262307" w:rsidRDefault="00262307" w:rsidP="00490DD5"/>
              </w:tc>
              <w:tc>
                <w:tcPr>
                  <w:tcW w:w="1414" w:type="dxa"/>
                </w:tcPr>
                <w:p w14:paraId="662C58F2" w14:textId="77777777" w:rsidR="00262307" w:rsidRDefault="00262307" w:rsidP="00490DD5"/>
              </w:tc>
            </w:tr>
            <w:tr w:rsidR="00262307" w14:paraId="7E859F2D" w14:textId="77777777" w:rsidTr="0080172B">
              <w:trPr>
                <w:trHeight w:val="576"/>
              </w:trPr>
              <w:tc>
                <w:tcPr>
                  <w:tcW w:w="3940" w:type="dxa"/>
                </w:tcPr>
                <w:p w14:paraId="76DF1403" w14:textId="77777777" w:rsidR="00262307" w:rsidRDefault="00262307" w:rsidP="00490DD5"/>
              </w:tc>
              <w:tc>
                <w:tcPr>
                  <w:tcW w:w="1260" w:type="dxa"/>
                </w:tcPr>
                <w:p w14:paraId="670FB87D" w14:textId="77777777" w:rsidR="00262307" w:rsidRDefault="00262307" w:rsidP="00490DD5"/>
              </w:tc>
              <w:tc>
                <w:tcPr>
                  <w:tcW w:w="1260" w:type="dxa"/>
                </w:tcPr>
                <w:p w14:paraId="612587EC" w14:textId="77777777" w:rsidR="00262307" w:rsidRDefault="00262307" w:rsidP="00490DD5"/>
              </w:tc>
              <w:tc>
                <w:tcPr>
                  <w:tcW w:w="1350" w:type="dxa"/>
                </w:tcPr>
                <w:p w14:paraId="77DC53E1" w14:textId="77777777" w:rsidR="00262307" w:rsidRDefault="00262307" w:rsidP="00490DD5"/>
              </w:tc>
              <w:tc>
                <w:tcPr>
                  <w:tcW w:w="1350" w:type="dxa"/>
                </w:tcPr>
                <w:p w14:paraId="5A8AD533" w14:textId="77777777" w:rsidR="00262307" w:rsidRDefault="00262307" w:rsidP="00490DD5"/>
              </w:tc>
              <w:tc>
                <w:tcPr>
                  <w:tcW w:w="1414" w:type="dxa"/>
                </w:tcPr>
                <w:p w14:paraId="1B21E61D" w14:textId="77777777" w:rsidR="00262307" w:rsidRDefault="00262307" w:rsidP="00490DD5"/>
              </w:tc>
            </w:tr>
            <w:tr w:rsidR="00262307" w14:paraId="772DABF6" w14:textId="77777777" w:rsidTr="0080172B">
              <w:trPr>
                <w:trHeight w:val="576"/>
              </w:trPr>
              <w:tc>
                <w:tcPr>
                  <w:tcW w:w="3940" w:type="dxa"/>
                </w:tcPr>
                <w:p w14:paraId="7C2AFB65" w14:textId="77777777" w:rsidR="00262307" w:rsidRDefault="00262307" w:rsidP="00490DD5"/>
              </w:tc>
              <w:tc>
                <w:tcPr>
                  <w:tcW w:w="1260" w:type="dxa"/>
                </w:tcPr>
                <w:p w14:paraId="17FB5B0A" w14:textId="77777777" w:rsidR="00262307" w:rsidRDefault="00262307" w:rsidP="00490DD5"/>
              </w:tc>
              <w:tc>
                <w:tcPr>
                  <w:tcW w:w="1260" w:type="dxa"/>
                </w:tcPr>
                <w:p w14:paraId="20E0402A" w14:textId="77777777" w:rsidR="00262307" w:rsidRDefault="00262307" w:rsidP="00490DD5"/>
              </w:tc>
              <w:tc>
                <w:tcPr>
                  <w:tcW w:w="1350" w:type="dxa"/>
                </w:tcPr>
                <w:p w14:paraId="560A4135" w14:textId="77777777" w:rsidR="00262307" w:rsidRDefault="00262307" w:rsidP="00490DD5"/>
              </w:tc>
              <w:tc>
                <w:tcPr>
                  <w:tcW w:w="1350" w:type="dxa"/>
                </w:tcPr>
                <w:p w14:paraId="62745FB3" w14:textId="77777777" w:rsidR="00262307" w:rsidRDefault="00262307" w:rsidP="00490DD5"/>
              </w:tc>
              <w:tc>
                <w:tcPr>
                  <w:tcW w:w="1414" w:type="dxa"/>
                </w:tcPr>
                <w:p w14:paraId="258840E1" w14:textId="77777777" w:rsidR="00262307" w:rsidRDefault="00262307" w:rsidP="00490DD5"/>
              </w:tc>
            </w:tr>
            <w:tr w:rsidR="00490DD5" w14:paraId="471A1FF3" w14:textId="77777777" w:rsidTr="0080172B">
              <w:trPr>
                <w:trHeight w:val="576"/>
              </w:trPr>
              <w:tc>
                <w:tcPr>
                  <w:tcW w:w="3940" w:type="dxa"/>
                </w:tcPr>
                <w:p w14:paraId="7B1A648F" w14:textId="77777777" w:rsidR="00490DD5" w:rsidRDefault="00490DD5" w:rsidP="00490DD5"/>
              </w:tc>
              <w:tc>
                <w:tcPr>
                  <w:tcW w:w="1260" w:type="dxa"/>
                </w:tcPr>
                <w:p w14:paraId="3E90C47A" w14:textId="77777777" w:rsidR="00490DD5" w:rsidRDefault="00490DD5" w:rsidP="00490DD5"/>
              </w:tc>
              <w:tc>
                <w:tcPr>
                  <w:tcW w:w="1260" w:type="dxa"/>
                </w:tcPr>
                <w:p w14:paraId="52CE3FFB" w14:textId="77777777" w:rsidR="00490DD5" w:rsidRDefault="00490DD5" w:rsidP="00490DD5"/>
              </w:tc>
              <w:tc>
                <w:tcPr>
                  <w:tcW w:w="1350" w:type="dxa"/>
                </w:tcPr>
                <w:p w14:paraId="4D795AD9" w14:textId="77777777" w:rsidR="00490DD5" w:rsidRDefault="00490DD5" w:rsidP="00490DD5"/>
              </w:tc>
              <w:tc>
                <w:tcPr>
                  <w:tcW w:w="1350" w:type="dxa"/>
                </w:tcPr>
                <w:p w14:paraId="439F086E" w14:textId="77777777" w:rsidR="00490DD5" w:rsidRDefault="00490DD5" w:rsidP="00490DD5"/>
              </w:tc>
              <w:tc>
                <w:tcPr>
                  <w:tcW w:w="1414" w:type="dxa"/>
                </w:tcPr>
                <w:p w14:paraId="47133662" w14:textId="77777777" w:rsidR="00490DD5" w:rsidRDefault="00490DD5" w:rsidP="00490DD5"/>
              </w:tc>
            </w:tr>
            <w:tr w:rsidR="00490DD5" w14:paraId="40A1BC5E" w14:textId="77777777" w:rsidTr="0080172B">
              <w:trPr>
                <w:trHeight w:val="576"/>
              </w:trPr>
              <w:tc>
                <w:tcPr>
                  <w:tcW w:w="3940" w:type="dxa"/>
                </w:tcPr>
                <w:p w14:paraId="504878A8" w14:textId="77777777" w:rsidR="00490DD5" w:rsidRDefault="00490DD5" w:rsidP="00490DD5"/>
              </w:tc>
              <w:tc>
                <w:tcPr>
                  <w:tcW w:w="1260" w:type="dxa"/>
                </w:tcPr>
                <w:p w14:paraId="07499489" w14:textId="77777777" w:rsidR="00490DD5" w:rsidRDefault="00490DD5" w:rsidP="00490DD5"/>
              </w:tc>
              <w:tc>
                <w:tcPr>
                  <w:tcW w:w="1260" w:type="dxa"/>
                </w:tcPr>
                <w:p w14:paraId="2CD3F488" w14:textId="77777777" w:rsidR="00490DD5" w:rsidRDefault="00490DD5" w:rsidP="00490DD5"/>
              </w:tc>
              <w:tc>
                <w:tcPr>
                  <w:tcW w:w="1350" w:type="dxa"/>
                </w:tcPr>
                <w:p w14:paraId="5A58D80D" w14:textId="77777777" w:rsidR="00490DD5" w:rsidRDefault="00490DD5" w:rsidP="00490DD5"/>
              </w:tc>
              <w:tc>
                <w:tcPr>
                  <w:tcW w:w="1350" w:type="dxa"/>
                </w:tcPr>
                <w:p w14:paraId="1D6551FA" w14:textId="77777777" w:rsidR="00490DD5" w:rsidRDefault="00490DD5" w:rsidP="00490DD5"/>
              </w:tc>
              <w:tc>
                <w:tcPr>
                  <w:tcW w:w="1414" w:type="dxa"/>
                </w:tcPr>
                <w:p w14:paraId="5306A2D6" w14:textId="77777777" w:rsidR="00490DD5" w:rsidRDefault="00490DD5" w:rsidP="00490DD5"/>
              </w:tc>
            </w:tr>
            <w:tr w:rsidR="00490DD5" w14:paraId="2A264817" w14:textId="77777777" w:rsidTr="0080172B">
              <w:trPr>
                <w:trHeight w:val="576"/>
              </w:trPr>
              <w:tc>
                <w:tcPr>
                  <w:tcW w:w="3940" w:type="dxa"/>
                </w:tcPr>
                <w:p w14:paraId="17C426B6" w14:textId="77777777" w:rsidR="00490DD5" w:rsidRDefault="00490DD5" w:rsidP="00490DD5"/>
              </w:tc>
              <w:tc>
                <w:tcPr>
                  <w:tcW w:w="1260" w:type="dxa"/>
                </w:tcPr>
                <w:p w14:paraId="5B0DCF4F" w14:textId="77777777" w:rsidR="00490DD5" w:rsidRDefault="00490DD5" w:rsidP="00490DD5"/>
              </w:tc>
              <w:tc>
                <w:tcPr>
                  <w:tcW w:w="1260" w:type="dxa"/>
                </w:tcPr>
                <w:p w14:paraId="3BD6F692" w14:textId="77777777" w:rsidR="00490DD5" w:rsidRDefault="00490DD5" w:rsidP="00490DD5"/>
              </w:tc>
              <w:tc>
                <w:tcPr>
                  <w:tcW w:w="1350" w:type="dxa"/>
                </w:tcPr>
                <w:p w14:paraId="40BE15F5" w14:textId="77777777" w:rsidR="00490DD5" w:rsidRDefault="00490DD5" w:rsidP="00490DD5"/>
              </w:tc>
              <w:tc>
                <w:tcPr>
                  <w:tcW w:w="1350" w:type="dxa"/>
                </w:tcPr>
                <w:p w14:paraId="575D2674" w14:textId="77777777" w:rsidR="00490DD5" w:rsidRDefault="00490DD5" w:rsidP="00490DD5"/>
              </w:tc>
              <w:tc>
                <w:tcPr>
                  <w:tcW w:w="1414" w:type="dxa"/>
                </w:tcPr>
                <w:p w14:paraId="2B9910CD" w14:textId="77777777" w:rsidR="00490DD5" w:rsidRDefault="00490DD5" w:rsidP="00490DD5"/>
              </w:tc>
            </w:tr>
            <w:tr w:rsidR="00490DD5" w14:paraId="6E44ECC5" w14:textId="77777777" w:rsidTr="0080172B">
              <w:trPr>
                <w:trHeight w:val="576"/>
              </w:trPr>
              <w:tc>
                <w:tcPr>
                  <w:tcW w:w="3940" w:type="dxa"/>
                </w:tcPr>
                <w:p w14:paraId="19A85600" w14:textId="77777777" w:rsidR="00490DD5" w:rsidRDefault="00490DD5" w:rsidP="00490DD5"/>
              </w:tc>
              <w:tc>
                <w:tcPr>
                  <w:tcW w:w="1260" w:type="dxa"/>
                </w:tcPr>
                <w:p w14:paraId="69F807F4" w14:textId="77777777" w:rsidR="00490DD5" w:rsidRDefault="00490DD5" w:rsidP="00490DD5"/>
              </w:tc>
              <w:tc>
                <w:tcPr>
                  <w:tcW w:w="1260" w:type="dxa"/>
                </w:tcPr>
                <w:p w14:paraId="6B560031" w14:textId="77777777" w:rsidR="00490DD5" w:rsidRDefault="00490DD5" w:rsidP="00490DD5"/>
              </w:tc>
              <w:tc>
                <w:tcPr>
                  <w:tcW w:w="1350" w:type="dxa"/>
                </w:tcPr>
                <w:p w14:paraId="5D524EDC" w14:textId="77777777" w:rsidR="00490DD5" w:rsidRDefault="00490DD5" w:rsidP="00490DD5"/>
              </w:tc>
              <w:tc>
                <w:tcPr>
                  <w:tcW w:w="1350" w:type="dxa"/>
                </w:tcPr>
                <w:p w14:paraId="39A83FE3" w14:textId="77777777" w:rsidR="00490DD5" w:rsidRDefault="00490DD5" w:rsidP="00490DD5"/>
              </w:tc>
              <w:tc>
                <w:tcPr>
                  <w:tcW w:w="1414" w:type="dxa"/>
                </w:tcPr>
                <w:p w14:paraId="06A7CBDF" w14:textId="77777777" w:rsidR="00490DD5" w:rsidRDefault="00490DD5" w:rsidP="00490DD5"/>
              </w:tc>
            </w:tr>
            <w:tr w:rsidR="00490DD5" w14:paraId="4ABA3DC9" w14:textId="77777777" w:rsidTr="0080172B">
              <w:trPr>
                <w:trHeight w:val="576"/>
              </w:trPr>
              <w:tc>
                <w:tcPr>
                  <w:tcW w:w="3940" w:type="dxa"/>
                </w:tcPr>
                <w:p w14:paraId="653C3BB3" w14:textId="77777777" w:rsidR="00490DD5" w:rsidRDefault="00490DD5" w:rsidP="00490DD5"/>
              </w:tc>
              <w:tc>
                <w:tcPr>
                  <w:tcW w:w="1260" w:type="dxa"/>
                </w:tcPr>
                <w:p w14:paraId="52CB1EDD" w14:textId="77777777" w:rsidR="00490DD5" w:rsidRDefault="00490DD5" w:rsidP="00490DD5"/>
              </w:tc>
              <w:tc>
                <w:tcPr>
                  <w:tcW w:w="1260" w:type="dxa"/>
                </w:tcPr>
                <w:p w14:paraId="556BE025" w14:textId="77777777" w:rsidR="00490DD5" w:rsidRDefault="00490DD5" w:rsidP="00490DD5"/>
              </w:tc>
              <w:tc>
                <w:tcPr>
                  <w:tcW w:w="1350" w:type="dxa"/>
                </w:tcPr>
                <w:p w14:paraId="2682DFCF" w14:textId="77777777" w:rsidR="00490DD5" w:rsidRDefault="00490DD5" w:rsidP="00490DD5"/>
              </w:tc>
              <w:tc>
                <w:tcPr>
                  <w:tcW w:w="1350" w:type="dxa"/>
                </w:tcPr>
                <w:p w14:paraId="05D0BF0D" w14:textId="77777777" w:rsidR="00490DD5" w:rsidRDefault="00490DD5" w:rsidP="00490DD5"/>
              </w:tc>
              <w:tc>
                <w:tcPr>
                  <w:tcW w:w="1414" w:type="dxa"/>
                </w:tcPr>
                <w:p w14:paraId="343E07B3" w14:textId="77777777" w:rsidR="00490DD5" w:rsidRDefault="00490DD5" w:rsidP="00490DD5"/>
              </w:tc>
            </w:tr>
          </w:tbl>
          <w:p w14:paraId="25B058DC" w14:textId="77777777" w:rsidR="00490DD5" w:rsidRDefault="00490DD5" w:rsidP="00490DD5"/>
          <w:p w14:paraId="00F88A43" w14:textId="35E6586B" w:rsidR="00490DD5" w:rsidRPr="00490DD5" w:rsidRDefault="00490DD5" w:rsidP="00262307"/>
        </w:tc>
      </w:tr>
      <w:tr w:rsidR="0080172B" w:rsidRPr="00AF0B68" w14:paraId="75521B02" w14:textId="77777777" w:rsidTr="00DA02B6">
        <w:trPr>
          <w:trHeight w:val="2070"/>
        </w:trPr>
        <w:tc>
          <w:tcPr>
            <w:tcW w:w="10800" w:type="dxa"/>
            <w:tcBorders>
              <w:top w:val="nil"/>
              <w:left w:val="nil"/>
              <w:bottom w:val="nil"/>
              <w:right w:val="nil"/>
            </w:tcBorders>
          </w:tcPr>
          <w:p w14:paraId="3FC89697" w14:textId="77777777" w:rsidR="0080172B" w:rsidRDefault="0080172B" w:rsidP="003A0AAF">
            <w:pPr>
              <w:pStyle w:val="Introduction"/>
              <w:ind w:left="0"/>
              <w:jc w:val="center"/>
              <w:rPr>
                <w:i/>
                <w:iCs/>
                <w:color w:val="7030A0"/>
                <w:sz w:val="28"/>
                <w:szCs w:val="28"/>
              </w:rPr>
            </w:pPr>
            <w:r w:rsidRPr="0080172B">
              <w:rPr>
                <w:i/>
                <w:iCs/>
                <w:color w:val="7030A0"/>
                <w:sz w:val="28"/>
                <w:szCs w:val="28"/>
              </w:rPr>
              <w:t>Make a copy of this page if you need more rows to the table.</w:t>
            </w:r>
          </w:p>
          <w:p w14:paraId="4FCFFCEE" w14:textId="77777777" w:rsidR="001A757D" w:rsidRDefault="001A757D" w:rsidP="003A0AAF">
            <w:pPr>
              <w:jc w:val="center"/>
            </w:pPr>
          </w:p>
          <w:p w14:paraId="6D582CBC" w14:textId="77777777" w:rsidR="001A757D" w:rsidRDefault="001A757D" w:rsidP="003A0AAF">
            <w:pPr>
              <w:jc w:val="center"/>
            </w:pPr>
          </w:p>
          <w:p w14:paraId="018174C3" w14:textId="28A5897F" w:rsidR="001A757D" w:rsidRDefault="001A757D" w:rsidP="003A0AAF">
            <w:pPr>
              <w:jc w:val="center"/>
            </w:pPr>
            <w:r>
              <w:t>This club marketing plan template created by Marshall Kregel, Marketing Director for Tx Ok Kiwanis, Jan. 2022</w:t>
            </w:r>
          </w:p>
          <w:p w14:paraId="552486BE" w14:textId="065EBFC0" w:rsidR="001A757D" w:rsidRPr="001A757D" w:rsidRDefault="001A757D" w:rsidP="003A0AAF">
            <w:pPr>
              <w:jc w:val="center"/>
            </w:pPr>
            <w:r>
              <w:t xml:space="preserve">For assistance, contact him at </w:t>
            </w:r>
            <w:hyperlink r:id="rId18" w:history="1">
              <w:r w:rsidRPr="00DD1C8F">
                <w:rPr>
                  <w:rStyle w:val="Hyperlink"/>
                </w:rPr>
                <w:t>mkregel@hotmail.com</w:t>
              </w:r>
            </w:hyperlink>
          </w:p>
        </w:tc>
      </w:tr>
    </w:tbl>
    <w:p w14:paraId="744B6F64" w14:textId="3D7A7DD4" w:rsidR="00B10A3A" w:rsidRDefault="00B10A3A" w:rsidP="003A0AAF">
      <w:pPr>
        <w:jc w:val="center"/>
      </w:pPr>
    </w:p>
    <w:sectPr w:rsidR="00B10A3A" w:rsidSect="00CD0B7E">
      <w:pgSz w:w="12240" w:h="15840" w:code="1"/>
      <w:pgMar w:top="360" w:right="432" w:bottom="432" w:left="720" w:header="144"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3C1C6" w14:textId="77777777" w:rsidR="002E028D" w:rsidRDefault="002E028D" w:rsidP="0018521B">
      <w:r>
        <w:separator/>
      </w:r>
    </w:p>
  </w:endnote>
  <w:endnote w:type="continuationSeparator" w:id="0">
    <w:p w14:paraId="75DC907A" w14:textId="77777777" w:rsidR="002E028D" w:rsidRDefault="002E028D" w:rsidP="00185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A7AE9" w14:textId="77777777" w:rsidR="002E028D" w:rsidRDefault="002E028D" w:rsidP="0018521B">
      <w:r>
        <w:separator/>
      </w:r>
    </w:p>
  </w:footnote>
  <w:footnote w:type="continuationSeparator" w:id="0">
    <w:p w14:paraId="02BAD3A9" w14:textId="77777777" w:rsidR="002E028D" w:rsidRDefault="002E028D" w:rsidP="001852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7BC6C402"/>
    <w:lvl w:ilvl="0">
      <w:start w:val="1"/>
      <w:numFmt w:val="decimal"/>
      <w:lvlText w:val="%1."/>
      <w:lvlJc w:val="left"/>
      <w:pPr>
        <w:tabs>
          <w:tab w:val="num" w:pos="1080"/>
        </w:tabs>
        <w:ind w:left="1080" w:hanging="360"/>
      </w:pPr>
    </w:lvl>
  </w:abstractNum>
  <w:abstractNum w:abstractNumId="1" w15:restartNumberingAfterBreak="0">
    <w:nsid w:val="FFFFFF7F"/>
    <w:multiLevelType w:val="singleLevel"/>
    <w:tmpl w:val="7D06C5DE"/>
    <w:lvl w:ilvl="0">
      <w:start w:val="1"/>
      <w:numFmt w:val="decimal"/>
      <w:lvlText w:val="%1."/>
      <w:lvlJc w:val="left"/>
      <w:pPr>
        <w:tabs>
          <w:tab w:val="num" w:pos="720"/>
        </w:tabs>
        <w:ind w:left="720" w:hanging="360"/>
      </w:pPr>
    </w:lvl>
  </w:abstractNum>
  <w:abstractNum w:abstractNumId="2" w15:restartNumberingAfterBreak="0">
    <w:nsid w:val="FFFFFF88"/>
    <w:multiLevelType w:val="singleLevel"/>
    <w:tmpl w:val="4176A48E"/>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F61AF22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3E0611A"/>
    <w:multiLevelType w:val="hybridMultilevel"/>
    <w:tmpl w:val="2452DC60"/>
    <w:lvl w:ilvl="0" w:tplc="591E4024">
      <w:start w:val="1"/>
      <w:numFmt w:val="decimal"/>
      <w:pStyle w:val="ListParagraph"/>
      <w:lvlText w:val="%1."/>
      <w:lvlJc w:val="left"/>
      <w:pPr>
        <w:ind w:left="720" w:hanging="360"/>
      </w:pPr>
      <w:rPr>
        <w:rFonts w:ascii="Franklin Gothic Heavy" w:hAnsi="Franklin Gothic Heavy" w:hint="default"/>
        <w:b w:val="0"/>
        <w:i w:val="0"/>
        <w:color w:val="1F497D" w:themeColor="text2"/>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EF04E0"/>
    <w:multiLevelType w:val="multilevel"/>
    <w:tmpl w:val="930471AA"/>
    <w:numStyleLink w:val="NumberedList1"/>
  </w:abstractNum>
  <w:abstractNum w:abstractNumId="6" w15:restartNumberingAfterBreak="0">
    <w:nsid w:val="21770E24"/>
    <w:multiLevelType w:val="multilevel"/>
    <w:tmpl w:val="930471AA"/>
    <w:numStyleLink w:val="NumberedList1"/>
  </w:abstractNum>
  <w:abstractNum w:abstractNumId="7" w15:restartNumberingAfterBreak="0">
    <w:nsid w:val="26D02F0A"/>
    <w:multiLevelType w:val="multilevel"/>
    <w:tmpl w:val="930471AA"/>
    <w:styleLink w:val="NumberedList1"/>
    <w:lvl w:ilvl="0">
      <w:start w:val="1"/>
      <w:numFmt w:val="decimal"/>
      <w:pStyle w:val="ListNumber"/>
      <w:lvlText w:val="%1."/>
      <w:lvlJc w:val="left"/>
      <w:pPr>
        <w:tabs>
          <w:tab w:val="num" w:pos="432"/>
        </w:tabs>
        <w:ind w:left="432" w:hanging="432"/>
      </w:pPr>
      <w:rPr>
        <w:rFonts w:ascii="Franklin Gothic Heavy" w:hAnsi="Franklin Gothic Heavy" w:hint="default"/>
        <w:color w:val="1F497D" w:themeColor="text2"/>
        <w:sz w:val="28"/>
      </w:rPr>
    </w:lvl>
    <w:lvl w:ilvl="1">
      <w:start w:val="1"/>
      <w:numFmt w:val="lowerLetter"/>
      <w:pStyle w:val="ListNumber2"/>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8103566"/>
    <w:multiLevelType w:val="multilevel"/>
    <w:tmpl w:val="1026BD8C"/>
    <w:numStyleLink w:val="NumberedList2"/>
  </w:abstractNum>
  <w:abstractNum w:abstractNumId="9" w15:restartNumberingAfterBreak="0">
    <w:nsid w:val="2CBD03E4"/>
    <w:multiLevelType w:val="multilevel"/>
    <w:tmpl w:val="1026BD8C"/>
    <w:styleLink w:val="NumberedList2"/>
    <w:lvl w:ilvl="0">
      <w:start w:val="1"/>
      <w:numFmt w:val="decimal"/>
      <w:pStyle w:val="ListContinue"/>
      <w:lvlText w:val="%1."/>
      <w:lvlJc w:val="left"/>
      <w:pPr>
        <w:ind w:left="360" w:hanging="360"/>
      </w:pPr>
      <w:rPr>
        <w:rFonts w:ascii="Franklin Gothic Heavy" w:hAnsi="Franklin Gothic Heavy" w:hint="default"/>
        <w:color w:val="1F497D" w:themeColor="text2"/>
        <w:sz w:val="28"/>
      </w:rPr>
    </w:lvl>
    <w:lvl w:ilvl="1">
      <w:start w:val="1"/>
      <w:numFmt w:val="lowerLetter"/>
      <w:pStyle w:val="ListContinue2"/>
      <w:lvlText w:val="%2)"/>
      <w:lvlJc w:val="left"/>
      <w:pPr>
        <w:ind w:left="720" w:hanging="360"/>
      </w:pPr>
      <w:rPr>
        <w:rFonts w:hint="default"/>
      </w:rPr>
    </w:lvl>
    <w:lvl w:ilvl="2">
      <w:start w:val="1"/>
      <w:numFmt w:val="lowerRoman"/>
      <w:pStyle w:val="ListContinue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A4E46F9"/>
    <w:multiLevelType w:val="hybridMultilevel"/>
    <w:tmpl w:val="ECCCD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7628BC"/>
    <w:multiLevelType w:val="hybridMultilevel"/>
    <w:tmpl w:val="FED4BA2E"/>
    <w:lvl w:ilvl="0" w:tplc="8BC0ECFA">
      <w:start w:val="1"/>
      <w:numFmt w:val="decimal"/>
      <w:lvlText w:val="%1."/>
      <w:lvlJc w:val="left"/>
      <w:pPr>
        <w:ind w:left="360" w:hanging="360"/>
      </w:pPr>
      <w:rPr>
        <w:rFonts w:ascii="Franklin Gothic Heavy" w:hAnsi="Franklin Gothic Heavy" w:hint="default"/>
        <w:b w:val="0"/>
        <w:i w:val="0"/>
        <w:color w:val="1F497D" w:themeColor="text2"/>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E6A4856"/>
    <w:multiLevelType w:val="hybridMultilevel"/>
    <w:tmpl w:val="BBA2DE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97C6AFB"/>
    <w:multiLevelType w:val="hybridMultilevel"/>
    <w:tmpl w:val="DC22853E"/>
    <w:lvl w:ilvl="0" w:tplc="1A6AC5DE">
      <w:start w:val="1"/>
      <w:numFmt w:val="decimal"/>
      <w:lvlText w:val="%1."/>
      <w:lvlJc w:val="left"/>
      <w:pPr>
        <w:tabs>
          <w:tab w:val="num" w:pos="720"/>
        </w:tabs>
        <w:ind w:left="720" w:hanging="360"/>
      </w:pPr>
    </w:lvl>
    <w:lvl w:ilvl="1" w:tplc="798ED9BA" w:tentative="1">
      <w:start w:val="1"/>
      <w:numFmt w:val="decimal"/>
      <w:lvlText w:val="%2."/>
      <w:lvlJc w:val="left"/>
      <w:pPr>
        <w:tabs>
          <w:tab w:val="num" w:pos="1440"/>
        </w:tabs>
        <w:ind w:left="1440" w:hanging="360"/>
      </w:pPr>
    </w:lvl>
    <w:lvl w:ilvl="2" w:tplc="586ED95A" w:tentative="1">
      <w:start w:val="1"/>
      <w:numFmt w:val="decimal"/>
      <w:lvlText w:val="%3."/>
      <w:lvlJc w:val="left"/>
      <w:pPr>
        <w:tabs>
          <w:tab w:val="num" w:pos="2160"/>
        </w:tabs>
        <w:ind w:left="2160" w:hanging="360"/>
      </w:pPr>
    </w:lvl>
    <w:lvl w:ilvl="3" w:tplc="113446B4" w:tentative="1">
      <w:start w:val="1"/>
      <w:numFmt w:val="decimal"/>
      <w:lvlText w:val="%4."/>
      <w:lvlJc w:val="left"/>
      <w:pPr>
        <w:tabs>
          <w:tab w:val="num" w:pos="2880"/>
        </w:tabs>
        <w:ind w:left="2880" w:hanging="360"/>
      </w:pPr>
    </w:lvl>
    <w:lvl w:ilvl="4" w:tplc="F3E40F32" w:tentative="1">
      <w:start w:val="1"/>
      <w:numFmt w:val="decimal"/>
      <w:lvlText w:val="%5."/>
      <w:lvlJc w:val="left"/>
      <w:pPr>
        <w:tabs>
          <w:tab w:val="num" w:pos="3600"/>
        </w:tabs>
        <w:ind w:left="3600" w:hanging="360"/>
      </w:pPr>
    </w:lvl>
    <w:lvl w:ilvl="5" w:tplc="317012FE" w:tentative="1">
      <w:start w:val="1"/>
      <w:numFmt w:val="decimal"/>
      <w:lvlText w:val="%6."/>
      <w:lvlJc w:val="left"/>
      <w:pPr>
        <w:tabs>
          <w:tab w:val="num" w:pos="4320"/>
        </w:tabs>
        <w:ind w:left="4320" w:hanging="360"/>
      </w:pPr>
    </w:lvl>
    <w:lvl w:ilvl="6" w:tplc="1E400132" w:tentative="1">
      <w:start w:val="1"/>
      <w:numFmt w:val="decimal"/>
      <w:lvlText w:val="%7."/>
      <w:lvlJc w:val="left"/>
      <w:pPr>
        <w:tabs>
          <w:tab w:val="num" w:pos="5040"/>
        </w:tabs>
        <w:ind w:left="5040" w:hanging="360"/>
      </w:pPr>
    </w:lvl>
    <w:lvl w:ilvl="7" w:tplc="1C0AEF64" w:tentative="1">
      <w:start w:val="1"/>
      <w:numFmt w:val="decimal"/>
      <w:lvlText w:val="%8."/>
      <w:lvlJc w:val="left"/>
      <w:pPr>
        <w:tabs>
          <w:tab w:val="num" w:pos="5760"/>
        </w:tabs>
        <w:ind w:left="5760" w:hanging="360"/>
      </w:pPr>
    </w:lvl>
    <w:lvl w:ilvl="8" w:tplc="97CE25A6" w:tentative="1">
      <w:start w:val="1"/>
      <w:numFmt w:val="decimal"/>
      <w:lvlText w:val="%9."/>
      <w:lvlJc w:val="left"/>
      <w:pPr>
        <w:tabs>
          <w:tab w:val="num" w:pos="6480"/>
        </w:tabs>
        <w:ind w:left="6480" w:hanging="360"/>
      </w:pPr>
    </w:lvl>
  </w:abstractNum>
  <w:num w:numId="1">
    <w:abstractNumId w:val="13"/>
  </w:num>
  <w:num w:numId="2">
    <w:abstractNumId w:val="4"/>
  </w:num>
  <w:num w:numId="3">
    <w:abstractNumId w:val="10"/>
  </w:num>
  <w:num w:numId="4">
    <w:abstractNumId w:val="12"/>
  </w:num>
  <w:num w:numId="5">
    <w:abstractNumId w:val="11"/>
  </w:num>
  <w:num w:numId="6">
    <w:abstractNumId w:val="3"/>
  </w:num>
  <w:num w:numId="7">
    <w:abstractNumId w:val="2"/>
  </w:num>
  <w:num w:numId="8">
    <w:abstractNumId w:val="7"/>
  </w:num>
  <w:num w:numId="9">
    <w:abstractNumId w:val="1"/>
  </w:num>
  <w:num w:numId="10">
    <w:abstractNumId w:val="0"/>
  </w:num>
  <w:num w:numId="11">
    <w:abstractNumId w:val="6"/>
  </w:num>
  <w:num w:numId="12">
    <w:abstractNumId w:val="5"/>
  </w:num>
  <w:num w:numId="13">
    <w:abstractNumId w:val="9"/>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1MLAwMjIAUpYWRko6SsGpxcWZ+XkgBRa1ABTvnOgsAAAA"/>
  </w:docVars>
  <w:rsids>
    <w:rsidRoot w:val="000760DA"/>
    <w:rsid w:val="00005D73"/>
    <w:rsid w:val="000131D5"/>
    <w:rsid w:val="000250C5"/>
    <w:rsid w:val="000760DA"/>
    <w:rsid w:val="00076677"/>
    <w:rsid w:val="00077975"/>
    <w:rsid w:val="00084384"/>
    <w:rsid w:val="00090B61"/>
    <w:rsid w:val="000C39F9"/>
    <w:rsid w:val="000E076E"/>
    <w:rsid w:val="000E4737"/>
    <w:rsid w:val="000E6380"/>
    <w:rsid w:val="000F7E5C"/>
    <w:rsid w:val="00111996"/>
    <w:rsid w:val="00112137"/>
    <w:rsid w:val="001549CD"/>
    <w:rsid w:val="00166335"/>
    <w:rsid w:val="00172A4E"/>
    <w:rsid w:val="001757AF"/>
    <w:rsid w:val="0018521B"/>
    <w:rsid w:val="00191764"/>
    <w:rsid w:val="0019703A"/>
    <w:rsid w:val="001A0130"/>
    <w:rsid w:val="001A0EEB"/>
    <w:rsid w:val="001A757D"/>
    <w:rsid w:val="001B0A25"/>
    <w:rsid w:val="001B2A40"/>
    <w:rsid w:val="001D39E7"/>
    <w:rsid w:val="001D45E2"/>
    <w:rsid w:val="001F6623"/>
    <w:rsid w:val="00202BD0"/>
    <w:rsid w:val="00207AE6"/>
    <w:rsid w:val="00223897"/>
    <w:rsid w:val="002309AC"/>
    <w:rsid w:val="00242562"/>
    <w:rsid w:val="00251505"/>
    <w:rsid w:val="00251AAB"/>
    <w:rsid w:val="0025408B"/>
    <w:rsid w:val="00262307"/>
    <w:rsid w:val="00267116"/>
    <w:rsid w:val="002710C0"/>
    <w:rsid w:val="00274A0C"/>
    <w:rsid w:val="00274E63"/>
    <w:rsid w:val="00284347"/>
    <w:rsid w:val="002B2609"/>
    <w:rsid w:val="002E028D"/>
    <w:rsid w:val="002E3E79"/>
    <w:rsid w:val="002E40EB"/>
    <w:rsid w:val="002F31FA"/>
    <w:rsid w:val="00317ACB"/>
    <w:rsid w:val="00383BBC"/>
    <w:rsid w:val="003A0009"/>
    <w:rsid w:val="003A0AAF"/>
    <w:rsid w:val="003A0FE2"/>
    <w:rsid w:val="003B1688"/>
    <w:rsid w:val="003C4AE8"/>
    <w:rsid w:val="003C7F3F"/>
    <w:rsid w:val="003D69F4"/>
    <w:rsid w:val="003E5466"/>
    <w:rsid w:val="003F5ADE"/>
    <w:rsid w:val="00402433"/>
    <w:rsid w:val="00404DFD"/>
    <w:rsid w:val="00426E04"/>
    <w:rsid w:val="00435F22"/>
    <w:rsid w:val="00490DD5"/>
    <w:rsid w:val="004A16E3"/>
    <w:rsid w:val="004B5741"/>
    <w:rsid w:val="004C0459"/>
    <w:rsid w:val="004C08D1"/>
    <w:rsid w:val="004D1DFD"/>
    <w:rsid w:val="00501BDA"/>
    <w:rsid w:val="005165E1"/>
    <w:rsid w:val="005246F6"/>
    <w:rsid w:val="0058775F"/>
    <w:rsid w:val="005A20B8"/>
    <w:rsid w:val="005A329A"/>
    <w:rsid w:val="005C7559"/>
    <w:rsid w:val="005E6FA8"/>
    <w:rsid w:val="005F26AD"/>
    <w:rsid w:val="005F2735"/>
    <w:rsid w:val="006074A9"/>
    <w:rsid w:val="006373E7"/>
    <w:rsid w:val="006374C5"/>
    <w:rsid w:val="0064357E"/>
    <w:rsid w:val="00653E76"/>
    <w:rsid w:val="00663EFE"/>
    <w:rsid w:val="006662D2"/>
    <w:rsid w:val="00693FD0"/>
    <w:rsid w:val="006B07B6"/>
    <w:rsid w:val="006B68CC"/>
    <w:rsid w:val="007011B2"/>
    <w:rsid w:val="00704A15"/>
    <w:rsid w:val="00714F2B"/>
    <w:rsid w:val="0071633C"/>
    <w:rsid w:val="0071795D"/>
    <w:rsid w:val="00750572"/>
    <w:rsid w:val="0075106D"/>
    <w:rsid w:val="00755484"/>
    <w:rsid w:val="00756434"/>
    <w:rsid w:val="00765996"/>
    <w:rsid w:val="007718C6"/>
    <w:rsid w:val="00773EC1"/>
    <w:rsid w:val="007851FF"/>
    <w:rsid w:val="00790422"/>
    <w:rsid w:val="00794F48"/>
    <w:rsid w:val="00797329"/>
    <w:rsid w:val="007A74B5"/>
    <w:rsid w:val="007B0AC5"/>
    <w:rsid w:val="007B71B2"/>
    <w:rsid w:val="007C10D6"/>
    <w:rsid w:val="007C5EFB"/>
    <w:rsid w:val="0080172B"/>
    <w:rsid w:val="008045C5"/>
    <w:rsid w:val="00823DE4"/>
    <w:rsid w:val="0083252C"/>
    <w:rsid w:val="00835F7E"/>
    <w:rsid w:val="0084091B"/>
    <w:rsid w:val="00854EA4"/>
    <w:rsid w:val="00860BE3"/>
    <w:rsid w:val="00866284"/>
    <w:rsid w:val="00866BB6"/>
    <w:rsid w:val="00867B8C"/>
    <w:rsid w:val="00881E27"/>
    <w:rsid w:val="008C2ABC"/>
    <w:rsid w:val="008C5357"/>
    <w:rsid w:val="008D79D4"/>
    <w:rsid w:val="008E2753"/>
    <w:rsid w:val="008F563C"/>
    <w:rsid w:val="00910059"/>
    <w:rsid w:val="00924B76"/>
    <w:rsid w:val="00942519"/>
    <w:rsid w:val="00957E4A"/>
    <w:rsid w:val="00970C1B"/>
    <w:rsid w:val="00987C77"/>
    <w:rsid w:val="009A4EED"/>
    <w:rsid w:val="009B38B8"/>
    <w:rsid w:val="009B5A02"/>
    <w:rsid w:val="009E06C8"/>
    <w:rsid w:val="009E5FFA"/>
    <w:rsid w:val="009E70CA"/>
    <w:rsid w:val="009F6587"/>
    <w:rsid w:val="00A00585"/>
    <w:rsid w:val="00A00CFA"/>
    <w:rsid w:val="00A104C9"/>
    <w:rsid w:val="00A248AE"/>
    <w:rsid w:val="00A60AAC"/>
    <w:rsid w:val="00A756B8"/>
    <w:rsid w:val="00A8337F"/>
    <w:rsid w:val="00A95DD9"/>
    <w:rsid w:val="00AA5F35"/>
    <w:rsid w:val="00AA77A8"/>
    <w:rsid w:val="00AB398A"/>
    <w:rsid w:val="00AC1DC0"/>
    <w:rsid w:val="00AC63E8"/>
    <w:rsid w:val="00AD2A5B"/>
    <w:rsid w:val="00AD2EB5"/>
    <w:rsid w:val="00AE3B9F"/>
    <w:rsid w:val="00AF0B68"/>
    <w:rsid w:val="00AF4030"/>
    <w:rsid w:val="00AF7F60"/>
    <w:rsid w:val="00B00637"/>
    <w:rsid w:val="00B079EA"/>
    <w:rsid w:val="00B10A3A"/>
    <w:rsid w:val="00B2678B"/>
    <w:rsid w:val="00B55ED5"/>
    <w:rsid w:val="00B73103"/>
    <w:rsid w:val="00B83FA0"/>
    <w:rsid w:val="00B86010"/>
    <w:rsid w:val="00BA56A3"/>
    <w:rsid w:val="00BA7834"/>
    <w:rsid w:val="00BB1F6F"/>
    <w:rsid w:val="00BD0D52"/>
    <w:rsid w:val="00BF38E6"/>
    <w:rsid w:val="00C069A8"/>
    <w:rsid w:val="00C1368E"/>
    <w:rsid w:val="00C20C29"/>
    <w:rsid w:val="00C22F3F"/>
    <w:rsid w:val="00C2468B"/>
    <w:rsid w:val="00C3475D"/>
    <w:rsid w:val="00C516CC"/>
    <w:rsid w:val="00C5506C"/>
    <w:rsid w:val="00C732F8"/>
    <w:rsid w:val="00C772D9"/>
    <w:rsid w:val="00C80678"/>
    <w:rsid w:val="00C94744"/>
    <w:rsid w:val="00CD0B7E"/>
    <w:rsid w:val="00CD5B0D"/>
    <w:rsid w:val="00CE4402"/>
    <w:rsid w:val="00CF3C0C"/>
    <w:rsid w:val="00CF7D4E"/>
    <w:rsid w:val="00D14168"/>
    <w:rsid w:val="00D24661"/>
    <w:rsid w:val="00D35961"/>
    <w:rsid w:val="00D431FE"/>
    <w:rsid w:val="00D502F1"/>
    <w:rsid w:val="00D70E06"/>
    <w:rsid w:val="00DA7DE7"/>
    <w:rsid w:val="00DB1546"/>
    <w:rsid w:val="00DF4EB6"/>
    <w:rsid w:val="00E07EB4"/>
    <w:rsid w:val="00E10E0C"/>
    <w:rsid w:val="00E27EE2"/>
    <w:rsid w:val="00E33893"/>
    <w:rsid w:val="00E413DD"/>
    <w:rsid w:val="00E46AA1"/>
    <w:rsid w:val="00E473F7"/>
    <w:rsid w:val="00E474DC"/>
    <w:rsid w:val="00E509F2"/>
    <w:rsid w:val="00E57079"/>
    <w:rsid w:val="00E67002"/>
    <w:rsid w:val="00E84C68"/>
    <w:rsid w:val="00EC06E3"/>
    <w:rsid w:val="00EC7646"/>
    <w:rsid w:val="00ED1436"/>
    <w:rsid w:val="00EE14FB"/>
    <w:rsid w:val="00EE4B2B"/>
    <w:rsid w:val="00EF4A85"/>
    <w:rsid w:val="00F111FE"/>
    <w:rsid w:val="00F470B3"/>
    <w:rsid w:val="00F633CE"/>
    <w:rsid w:val="00F707E7"/>
    <w:rsid w:val="00F771D6"/>
    <w:rsid w:val="00F77EE6"/>
    <w:rsid w:val="00F93489"/>
    <w:rsid w:val="00F96C0C"/>
    <w:rsid w:val="00FA24D8"/>
    <w:rsid w:val="00FA72C3"/>
    <w:rsid w:val="00FC1E74"/>
    <w:rsid w:val="00FD48AC"/>
    <w:rsid w:val="00FD578A"/>
    <w:rsid w:val="00FD692F"/>
    <w:rsid w:val="00FE0D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4C9AA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76" w:lineRule="auto"/>
        <w:ind w:left="354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uiPriority="1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uiPriority="16"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13"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6F6"/>
    <w:pPr>
      <w:spacing w:after="0" w:line="240" w:lineRule="auto"/>
      <w:ind w:left="0"/>
    </w:pPr>
  </w:style>
  <w:style w:type="paragraph" w:styleId="Heading1">
    <w:name w:val="heading 1"/>
    <w:basedOn w:val="Normal"/>
    <w:next w:val="Normal"/>
    <w:link w:val="Heading1Char"/>
    <w:uiPriority w:val="9"/>
    <w:qFormat/>
    <w:rsid w:val="001D39E7"/>
    <w:pPr>
      <w:ind w:left="288"/>
      <w:outlineLvl w:val="0"/>
    </w:pPr>
    <w:rPr>
      <w:b/>
      <w:noProof/>
      <w:color w:val="1F497D" w:themeColor="text2"/>
      <w:sz w:val="30"/>
      <w:szCs w:val="30"/>
    </w:rPr>
  </w:style>
  <w:style w:type="paragraph" w:styleId="Heading2">
    <w:name w:val="heading 2"/>
    <w:basedOn w:val="Heading1"/>
    <w:next w:val="Normal"/>
    <w:link w:val="Heading2Char"/>
    <w:uiPriority w:val="9"/>
    <w:unhideWhenUsed/>
    <w:qFormat/>
    <w:rsid w:val="0018521B"/>
    <w:pPr>
      <w:spacing w:line="720" w:lineRule="exact"/>
      <w:ind w:left="0"/>
      <w:outlineLvl w:val="1"/>
    </w:pPr>
    <w:rPr>
      <w:rFonts w:asciiTheme="majorHAnsi" w:hAnsiTheme="majorHAnsi"/>
      <w:b w:val="0"/>
      <w:sz w:val="72"/>
    </w:rPr>
  </w:style>
  <w:style w:type="paragraph" w:styleId="Heading3">
    <w:name w:val="heading 3"/>
    <w:basedOn w:val="Normal"/>
    <w:next w:val="Normal"/>
    <w:link w:val="Heading3Char"/>
    <w:uiPriority w:val="9"/>
    <w:unhideWhenUsed/>
    <w:qFormat/>
    <w:rsid w:val="0018521B"/>
    <w:pPr>
      <w:keepNext/>
      <w:keepLines/>
      <w:outlineLvl w:val="2"/>
    </w:pPr>
    <w:rPr>
      <w:rFonts w:eastAsiaTheme="majorEastAsia" w:cstheme="majorBidi"/>
      <w:b/>
      <w:color w:val="1F497D" w:themeColor="text2"/>
      <w:sz w:val="30"/>
      <w:szCs w:val="24"/>
    </w:rPr>
  </w:style>
  <w:style w:type="paragraph" w:styleId="Heading4">
    <w:name w:val="heading 4"/>
    <w:basedOn w:val="Normal"/>
    <w:next w:val="Normal"/>
    <w:link w:val="Heading4Char"/>
    <w:uiPriority w:val="9"/>
    <w:unhideWhenUsed/>
    <w:qFormat/>
    <w:rsid w:val="0064357E"/>
    <w:pPr>
      <w:keepNext/>
      <w:keepLines/>
      <w:spacing w:before="240" w:line="600" w:lineRule="exact"/>
      <w:outlineLvl w:val="3"/>
    </w:pPr>
    <w:rPr>
      <w:rFonts w:asciiTheme="majorHAnsi" w:eastAsiaTheme="majorEastAsia" w:hAnsiTheme="majorHAnsi" w:cstheme="majorBidi"/>
      <w:iCs/>
      <w:color w:val="1F497D" w:themeColor="text2"/>
      <w:sz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474DC"/>
  </w:style>
  <w:style w:type="character" w:customStyle="1" w:styleId="HeaderChar">
    <w:name w:val="Header Char"/>
    <w:basedOn w:val="DefaultParagraphFont"/>
    <w:link w:val="Header"/>
    <w:uiPriority w:val="99"/>
    <w:semiHidden/>
    <w:rsid w:val="008C2ABC"/>
  </w:style>
  <w:style w:type="paragraph" w:styleId="Footer">
    <w:name w:val="footer"/>
    <w:basedOn w:val="Normal"/>
    <w:link w:val="FooterChar"/>
    <w:uiPriority w:val="99"/>
    <w:semiHidden/>
    <w:rsid w:val="00E474DC"/>
  </w:style>
  <w:style w:type="character" w:customStyle="1" w:styleId="FooterChar">
    <w:name w:val="Footer Char"/>
    <w:basedOn w:val="DefaultParagraphFont"/>
    <w:link w:val="Footer"/>
    <w:uiPriority w:val="99"/>
    <w:semiHidden/>
    <w:rsid w:val="008C2ABC"/>
  </w:style>
  <w:style w:type="paragraph" w:styleId="NormalWeb">
    <w:name w:val="Normal (Web)"/>
    <w:basedOn w:val="Normal"/>
    <w:uiPriority w:val="99"/>
    <w:semiHidden/>
    <w:unhideWhenUsed/>
    <w:rsid w:val="001A0130"/>
    <w:pPr>
      <w:spacing w:before="100" w:beforeAutospacing="1" w:after="100" w:afterAutospacing="1"/>
    </w:pPr>
    <w:rPr>
      <w:rFonts w:ascii="Times New Roman" w:eastAsiaTheme="minorEastAsia" w:hAnsi="Times New Roman" w:cs="Times New Roman"/>
      <w:sz w:val="24"/>
      <w:szCs w:val="24"/>
    </w:rPr>
  </w:style>
  <w:style w:type="paragraph" w:styleId="ListParagraph">
    <w:name w:val="List Paragraph"/>
    <w:basedOn w:val="Normal"/>
    <w:uiPriority w:val="34"/>
    <w:semiHidden/>
    <w:rsid w:val="00E84C68"/>
    <w:pPr>
      <w:numPr>
        <w:numId w:val="2"/>
      </w:numPr>
      <w:spacing w:after="240"/>
    </w:pPr>
    <w:rPr>
      <w:rFonts w:eastAsiaTheme="minorEastAsia" w:cs="Times New Roman"/>
      <w:color w:val="000000" w:themeColor="text1"/>
      <w:sz w:val="28"/>
      <w:szCs w:val="24"/>
      <w:lang w:val="en-ZA"/>
    </w:rPr>
  </w:style>
  <w:style w:type="character" w:styleId="PlaceholderText">
    <w:name w:val="Placeholder Text"/>
    <w:basedOn w:val="DefaultParagraphFont"/>
    <w:uiPriority w:val="99"/>
    <w:semiHidden/>
    <w:rsid w:val="002F31FA"/>
    <w:rPr>
      <w:color w:val="808080"/>
    </w:rPr>
  </w:style>
  <w:style w:type="character" w:customStyle="1" w:styleId="Heading1Char">
    <w:name w:val="Heading 1 Char"/>
    <w:basedOn w:val="DefaultParagraphFont"/>
    <w:link w:val="Heading1"/>
    <w:uiPriority w:val="9"/>
    <w:rsid w:val="001D39E7"/>
    <w:rPr>
      <w:b/>
      <w:noProof/>
      <w:color w:val="1F497D" w:themeColor="text2"/>
      <w:sz w:val="30"/>
      <w:szCs w:val="30"/>
    </w:rPr>
  </w:style>
  <w:style w:type="character" w:styleId="SubtleEmphasis">
    <w:name w:val="Subtle Emphasis"/>
    <w:basedOn w:val="DefaultParagraphFont"/>
    <w:uiPriority w:val="19"/>
    <w:semiHidden/>
    <w:rsid w:val="002F31FA"/>
    <w:rPr>
      <w:rFonts w:asciiTheme="minorHAnsi" w:hAnsiTheme="minorHAnsi"/>
      <w:i/>
      <w:iCs/>
      <w:color w:val="404040" w:themeColor="text1" w:themeTint="BF"/>
    </w:rPr>
  </w:style>
  <w:style w:type="character" w:customStyle="1" w:styleId="Heading2Char">
    <w:name w:val="Heading 2 Char"/>
    <w:basedOn w:val="DefaultParagraphFont"/>
    <w:link w:val="Heading2"/>
    <w:uiPriority w:val="9"/>
    <w:rsid w:val="0018521B"/>
    <w:rPr>
      <w:rFonts w:asciiTheme="majorHAnsi" w:hAnsiTheme="majorHAnsi"/>
      <w:noProof/>
      <w:color w:val="1F497D" w:themeColor="text2"/>
      <w:sz w:val="72"/>
      <w:szCs w:val="30"/>
    </w:rPr>
  </w:style>
  <w:style w:type="character" w:customStyle="1" w:styleId="Heading3Char">
    <w:name w:val="Heading 3 Char"/>
    <w:basedOn w:val="DefaultParagraphFont"/>
    <w:link w:val="Heading3"/>
    <w:uiPriority w:val="9"/>
    <w:rsid w:val="0018521B"/>
    <w:rPr>
      <w:rFonts w:eastAsiaTheme="majorEastAsia" w:cstheme="majorBidi"/>
      <w:b/>
      <w:color w:val="1F497D" w:themeColor="text2"/>
      <w:sz w:val="30"/>
      <w:szCs w:val="24"/>
    </w:rPr>
  </w:style>
  <w:style w:type="character" w:styleId="Strong">
    <w:name w:val="Strong"/>
    <w:basedOn w:val="DefaultParagraphFont"/>
    <w:semiHidden/>
    <w:rsid w:val="00E84C68"/>
    <w:rPr>
      <w:b/>
      <w:bCs/>
    </w:rPr>
  </w:style>
  <w:style w:type="character" w:styleId="Hyperlink">
    <w:name w:val="Hyperlink"/>
    <w:basedOn w:val="DefaultParagraphFont"/>
    <w:uiPriority w:val="99"/>
    <w:unhideWhenUsed/>
    <w:rsid w:val="005246F6"/>
    <w:rPr>
      <w:color w:val="0096D2" w:themeColor="hyperlink"/>
      <w:u w:val="single"/>
      <w:lang w:val="en-US"/>
    </w:rPr>
  </w:style>
  <w:style w:type="character" w:styleId="UnresolvedMention">
    <w:name w:val="Unresolved Mention"/>
    <w:basedOn w:val="DefaultParagraphFont"/>
    <w:uiPriority w:val="99"/>
    <w:semiHidden/>
    <w:unhideWhenUsed/>
    <w:rsid w:val="00BD0D52"/>
    <w:rPr>
      <w:color w:val="605E5C"/>
      <w:shd w:val="clear" w:color="auto" w:fill="E1DFDD"/>
    </w:rPr>
  </w:style>
  <w:style w:type="table" w:styleId="TableGrid">
    <w:name w:val="Table Grid"/>
    <w:basedOn w:val="TableNormal"/>
    <w:uiPriority w:val="39"/>
    <w:rsid w:val="00C34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95DD9"/>
    <w:pPr>
      <w:spacing w:line="560" w:lineRule="exact"/>
      <w:contextualSpacing/>
    </w:pPr>
    <w:rPr>
      <w:rFonts w:asciiTheme="majorHAnsi" w:eastAsiaTheme="majorEastAsia" w:hAnsiTheme="majorHAnsi" w:cstheme="majorBidi"/>
      <w:b/>
      <w:color w:val="FFFFFF" w:themeColor="background1"/>
      <w:kern w:val="28"/>
      <w:sz w:val="60"/>
      <w:szCs w:val="56"/>
    </w:rPr>
  </w:style>
  <w:style w:type="character" w:customStyle="1" w:styleId="TitleChar">
    <w:name w:val="Title Char"/>
    <w:basedOn w:val="DefaultParagraphFont"/>
    <w:link w:val="Title"/>
    <w:uiPriority w:val="10"/>
    <w:rsid w:val="00A95DD9"/>
    <w:rPr>
      <w:rFonts w:asciiTheme="majorHAnsi" w:eastAsiaTheme="majorEastAsia" w:hAnsiTheme="majorHAnsi" w:cstheme="majorBidi"/>
      <w:b/>
      <w:color w:val="FFFFFF" w:themeColor="background1"/>
      <w:kern w:val="28"/>
      <w:sz w:val="60"/>
      <w:szCs w:val="56"/>
    </w:rPr>
  </w:style>
  <w:style w:type="paragraph" w:styleId="Subtitle">
    <w:name w:val="Subtitle"/>
    <w:basedOn w:val="Normal"/>
    <w:next w:val="Normal"/>
    <w:link w:val="SubtitleChar"/>
    <w:uiPriority w:val="11"/>
    <w:qFormat/>
    <w:rsid w:val="00A95DD9"/>
    <w:pPr>
      <w:numPr>
        <w:ilvl w:val="1"/>
      </w:numPr>
      <w:spacing w:line="252" w:lineRule="auto"/>
      <w:ind w:left="3542"/>
    </w:pPr>
    <w:rPr>
      <w:rFonts w:eastAsiaTheme="minorEastAsia"/>
      <w:color w:val="FFFFFF" w:themeColor="background1"/>
    </w:rPr>
  </w:style>
  <w:style w:type="character" w:customStyle="1" w:styleId="SubtitleChar">
    <w:name w:val="Subtitle Char"/>
    <w:basedOn w:val="DefaultParagraphFont"/>
    <w:link w:val="Subtitle"/>
    <w:uiPriority w:val="11"/>
    <w:rsid w:val="00A95DD9"/>
    <w:rPr>
      <w:rFonts w:eastAsiaTheme="minorEastAsia"/>
      <w:color w:val="FFFFFF" w:themeColor="background1"/>
    </w:rPr>
  </w:style>
  <w:style w:type="paragraph" w:customStyle="1" w:styleId="Introduction">
    <w:name w:val="Introduction"/>
    <w:basedOn w:val="Normal"/>
    <w:next w:val="Normal"/>
    <w:link w:val="IntroductionChar"/>
    <w:uiPriority w:val="12"/>
    <w:qFormat/>
    <w:rsid w:val="00924B76"/>
    <w:pPr>
      <w:spacing w:after="600"/>
      <w:ind w:left="288"/>
    </w:pPr>
    <w:rPr>
      <w:sz w:val="30"/>
      <w:szCs w:val="30"/>
    </w:rPr>
  </w:style>
  <w:style w:type="paragraph" w:styleId="Quote">
    <w:name w:val="Quote"/>
    <w:basedOn w:val="Normal"/>
    <w:next w:val="Normal"/>
    <w:link w:val="QuoteChar"/>
    <w:uiPriority w:val="13"/>
    <w:qFormat/>
    <w:rsid w:val="001D39E7"/>
    <w:pPr>
      <w:spacing w:line="259" w:lineRule="auto"/>
    </w:pPr>
    <w:rPr>
      <w:i/>
      <w:iCs/>
      <w:color w:val="1F497D" w:themeColor="text2"/>
      <w:sz w:val="26"/>
    </w:rPr>
  </w:style>
  <w:style w:type="character" w:customStyle="1" w:styleId="IntroductionChar">
    <w:name w:val="Introduction Char"/>
    <w:basedOn w:val="DefaultParagraphFont"/>
    <w:link w:val="Introduction"/>
    <w:uiPriority w:val="12"/>
    <w:rsid w:val="008C2ABC"/>
    <w:rPr>
      <w:sz w:val="30"/>
      <w:szCs w:val="30"/>
    </w:rPr>
  </w:style>
  <w:style w:type="character" w:customStyle="1" w:styleId="QuoteChar">
    <w:name w:val="Quote Char"/>
    <w:basedOn w:val="DefaultParagraphFont"/>
    <w:link w:val="Quote"/>
    <w:uiPriority w:val="13"/>
    <w:rsid w:val="001D39E7"/>
    <w:rPr>
      <w:i/>
      <w:iCs/>
      <w:color w:val="1F497D" w:themeColor="text2"/>
      <w:sz w:val="26"/>
    </w:rPr>
  </w:style>
  <w:style w:type="paragraph" w:customStyle="1" w:styleId="Quote2">
    <w:name w:val="Quote 2"/>
    <w:basedOn w:val="Normal"/>
    <w:link w:val="Quote2Char"/>
    <w:uiPriority w:val="15"/>
    <w:qFormat/>
    <w:rsid w:val="00EE4B2B"/>
    <w:pPr>
      <w:spacing w:before="240"/>
      <w:ind w:left="144" w:right="144"/>
    </w:pPr>
    <w:rPr>
      <w:rFonts w:asciiTheme="majorHAnsi" w:hAnsiTheme="majorHAnsi"/>
      <w:color w:val="FFFFFF" w:themeColor="background1"/>
      <w:sz w:val="32"/>
    </w:rPr>
  </w:style>
  <w:style w:type="paragraph" w:styleId="ListNumber">
    <w:name w:val="List Number"/>
    <w:basedOn w:val="Normal"/>
    <w:uiPriority w:val="14"/>
    <w:qFormat/>
    <w:rsid w:val="009B5A02"/>
    <w:pPr>
      <w:numPr>
        <w:numId w:val="12"/>
      </w:numPr>
      <w:spacing w:after="240"/>
    </w:pPr>
    <w:rPr>
      <w:sz w:val="28"/>
    </w:rPr>
  </w:style>
  <w:style w:type="character" w:customStyle="1" w:styleId="Quote2Char">
    <w:name w:val="Quote 2 Char"/>
    <w:basedOn w:val="DefaultParagraphFont"/>
    <w:link w:val="Quote2"/>
    <w:uiPriority w:val="15"/>
    <w:rsid w:val="008C2ABC"/>
    <w:rPr>
      <w:rFonts w:asciiTheme="majorHAnsi" w:hAnsiTheme="majorHAnsi"/>
      <w:color w:val="FFFFFF" w:themeColor="background1"/>
      <w:sz w:val="32"/>
    </w:rPr>
  </w:style>
  <w:style w:type="numbering" w:customStyle="1" w:styleId="NumberedList1">
    <w:name w:val="NumberedList1"/>
    <w:uiPriority w:val="99"/>
    <w:rsid w:val="009B5A02"/>
    <w:pPr>
      <w:numPr>
        <w:numId w:val="8"/>
      </w:numPr>
    </w:pPr>
  </w:style>
  <w:style w:type="paragraph" w:styleId="ListContinue">
    <w:name w:val="List Continue"/>
    <w:basedOn w:val="Normal"/>
    <w:uiPriority w:val="16"/>
    <w:qFormat/>
    <w:rsid w:val="00924B76"/>
    <w:pPr>
      <w:numPr>
        <w:numId w:val="14"/>
      </w:numPr>
      <w:spacing w:after="240"/>
    </w:pPr>
  </w:style>
  <w:style w:type="paragraph" w:styleId="ListNumber2">
    <w:name w:val="List Number 2"/>
    <w:basedOn w:val="Normal"/>
    <w:uiPriority w:val="99"/>
    <w:unhideWhenUsed/>
    <w:rsid w:val="009B5A02"/>
    <w:pPr>
      <w:numPr>
        <w:ilvl w:val="1"/>
        <w:numId w:val="12"/>
      </w:numPr>
      <w:contextualSpacing/>
    </w:pPr>
  </w:style>
  <w:style w:type="paragraph" w:styleId="ListNumber3">
    <w:name w:val="List Number 3"/>
    <w:basedOn w:val="Normal"/>
    <w:uiPriority w:val="99"/>
    <w:unhideWhenUsed/>
    <w:rsid w:val="009B5A02"/>
    <w:pPr>
      <w:numPr>
        <w:ilvl w:val="2"/>
        <w:numId w:val="12"/>
      </w:numPr>
      <w:contextualSpacing/>
    </w:pPr>
  </w:style>
  <w:style w:type="numbering" w:customStyle="1" w:styleId="NumberedList2">
    <w:name w:val="NumberedList2"/>
    <w:uiPriority w:val="99"/>
    <w:rsid w:val="00924B76"/>
    <w:pPr>
      <w:numPr>
        <w:numId w:val="13"/>
      </w:numPr>
    </w:pPr>
  </w:style>
  <w:style w:type="paragraph" w:customStyle="1" w:styleId="Contacts">
    <w:name w:val="Contacts"/>
    <w:basedOn w:val="Normal"/>
    <w:next w:val="Normal"/>
    <w:link w:val="ContactsChar"/>
    <w:uiPriority w:val="18"/>
    <w:qFormat/>
    <w:rsid w:val="00D70E06"/>
    <w:pPr>
      <w:spacing w:line="259" w:lineRule="auto"/>
    </w:pPr>
  </w:style>
  <w:style w:type="paragraph" w:styleId="ListContinue2">
    <w:name w:val="List Continue 2"/>
    <w:basedOn w:val="Normal"/>
    <w:uiPriority w:val="99"/>
    <w:semiHidden/>
    <w:unhideWhenUsed/>
    <w:rsid w:val="00924B76"/>
    <w:pPr>
      <w:numPr>
        <w:ilvl w:val="1"/>
        <w:numId w:val="14"/>
      </w:numPr>
      <w:spacing w:after="120"/>
      <w:contextualSpacing/>
    </w:pPr>
  </w:style>
  <w:style w:type="paragraph" w:styleId="ListContinue3">
    <w:name w:val="List Continue 3"/>
    <w:basedOn w:val="Normal"/>
    <w:uiPriority w:val="99"/>
    <w:semiHidden/>
    <w:unhideWhenUsed/>
    <w:rsid w:val="00924B76"/>
    <w:pPr>
      <w:numPr>
        <w:ilvl w:val="2"/>
        <w:numId w:val="14"/>
      </w:numPr>
      <w:spacing w:after="120"/>
      <w:contextualSpacing/>
    </w:pPr>
  </w:style>
  <w:style w:type="character" w:customStyle="1" w:styleId="Heading4Char">
    <w:name w:val="Heading 4 Char"/>
    <w:basedOn w:val="DefaultParagraphFont"/>
    <w:link w:val="Heading4"/>
    <w:uiPriority w:val="9"/>
    <w:rsid w:val="0064357E"/>
    <w:rPr>
      <w:rFonts w:asciiTheme="majorHAnsi" w:eastAsiaTheme="majorEastAsia" w:hAnsiTheme="majorHAnsi" w:cstheme="majorBidi"/>
      <w:iCs/>
      <w:color w:val="1F497D" w:themeColor="text2"/>
      <w:sz w:val="60"/>
    </w:rPr>
  </w:style>
  <w:style w:type="character" w:customStyle="1" w:styleId="ContactsChar">
    <w:name w:val="Contacts Char"/>
    <w:basedOn w:val="DefaultParagraphFont"/>
    <w:link w:val="Contacts"/>
    <w:uiPriority w:val="18"/>
    <w:rsid w:val="008C2ABC"/>
  </w:style>
  <w:style w:type="paragraph" w:customStyle="1" w:styleId="CalloutText">
    <w:name w:val="Callout Text"/>
    <w:basedOn w:val="Normal"/>
    <w:next w:val="Normal"/>
    <w:link w:val="CalloutTextChar"/>
    <w:uiPriority w:val="17"/>
    <w:qFormat/>
    <w:rsid w:val="005246F6"/>
    <w:pPr>
      <w:spacing w:line="259" w:lineRule="auto"/>
    </w:pPr>
    <w:rPr>
      <w:i/>
      <w:color w:val="1F497D" w:themeColor="text2"/>
    </w:rPr>
  </w:style>
  <w:style w:type="paragraph" w:styleId="IntenseQuote">
    <w:name w:val="Intense Quote"/>
    <w:basedOn w:val="Normal"/>
    <w:next w:val="Normal"/>
    <w:link w:val="IntenseQuoteChar"/>
    <w:uiPriority w:val="30"/>
    <w:semiHidden/>
    <w:rsid w:val="008C2ABC"/>
    <w:pPr>
      <w:pBdr>
        <w:top w:val="single" w:sz="4" w:space="10" w:color="F7F5E6" w:themeColor="accent1"/>
        <w:bottom w:val="single" w:sz="4" w:space="10" w:color="F7F5E6" w:themeColor="accent1"/>
      </w:pBdr>
      <w:spacing w:before="360" w:after="360"/>
      <w:ind w:left="864" w:right="864"/>
      <w:jc w:val="center"/>
    </w:pPr>
    <w:rPr>
      <w:i/>
      <w:iCs/>
      <w:color w:val="F7F5E6" w:themeColor="accent1"/>
    </w:rPr>
  </w:style>
  <w:style w:type="character" w:customStyle="1" w:styleId="CalloutTextChar">
    <w:name w:val="Callout Text Char"/>
    <w:basedOn w:val="DefaultParagraphFont"/>
    <w:link w:val="CalloutText"/>
    <w:uiPriority w:val="17"/>
    <w:rsid w:val="005246F6"/>
    <w:rPr>
      <w:i/>
      <w:color w:val="1F497D" w:themeColor="text2"/>
    </w:rPr>
  </w:style>
  <w:style w:type="character" w:customStyle="1" w:styleId="IntenseQuoteChar">
    <w:name w:val="Intense Quote Char"/>
    <w:basedOn w:val="DefaultParagraphFont"/>
    <w:link w:val="IntenseQuote"/>
    <w:uiPriority w:val="30"/>
    <w:semiHidden/>
    <w:rsid w:val="008C2ABC"/>
    <w:rPr>
      <w:i/>
      <w:iCs/>
      <w:color w:val="F7F5E6" w:themeColor="accent1"/>
    </w:rPr>
  </w:style>
  <w:style w:type="character" w:styleId="CommentReference">
    <w:name w:val="annotation reference"/>
    <w:basedOn w:val="DefaultParagraphFont"/>
    <w:uiPriority w:val="99"/>
    <w:semiHidden/>
    <w:unhideWhenUsed/>
    <w:rsid w:val="001D39E7"/>
    <w:rPr>
      <w:sz w:val="16"/>
      <w:szCs w:val="16"/>
    </w:rPr>
  </w:style>
  <w:style w:type="paragraph" w:styleId="CommentText">
    <w:name w:val="annotation text"/>
    <w:basedOn w:val="Normal"/>
    <w:link w:val="CommentTextChar"/>
    <w:uiPriority w:val="99"/>
    <w:semiHidden/>
    <w:unhideWhenUsed/>
    <w:rsid w:val="001D39E7"/>
    <w:rPr>
      <w:sz w:val="20"/>
      <w:szCs w:val="20"/>
    </w:rPr>
  </w:style>
  <w:style w:type="character" w:customStyle="1" w:styleId="CommentTextChar">
    <w:name w:val="Comment Text Char"/>
    <w:basedOn w:val="DefaultParagraphFont"/>
    <w:link w:val="CommentText"/>
    <w:uiPriority w:val="99"/>
    <w:semiHidden/>
    <w:rsid w:val="001D39E7"/>
    <w:rPr>
      <w:sz w:val="20"/>
      <w:szCs w:val="20"/>
    </w:rPr>
  </w:style>
  <w:style w:type="paragraph" w:styleId="CommentSubject">
    <w:name w:val="annotation subject"/>
    <w:basedOn w:val="CommentText"/>
    <w:next w:val="CommentText"/>
    <w:link w:val="CommentSubjectChar"/>
    <w:uiPriority w:val="99"/>
    <w:semiHidden/>
    <w:unhideWhenUsed/>
    <w:rsid w:val="001D39E7"/>
    <w:rPr>
      <w:b/>
      <w:bCs/>
    </w:rPr>
  </w:style>
  <w:style w:type="character" w:customStyle="1" w:styleId="CommentSubjectChar">
    <w:name w:val="Comment Subject Char"/>
    <w:basedOn w:val="CommentTextChar"/>
    <w:link w:val="CommentSubject"/>
    <w:uiPriority w:val="99"/>
    <w:semiHidden/>
    <w:rsid w:val="001D39E7"/>
    <w:rPr>
      <w:b/>
      <w:bCs/>
      <w:sz w:val="20"/>
      <w:szCs w:val="20"/>
    </w:rPr>
  </w:style>
  <w:style w:type="paragraph" w:styleId="BalloonText">
    <w:name w:val="Balloon Text"/>
    <w:basedOn w:val="Normal"/>
    <w:link w:val="BalloonTextChar"/>
    <w:uiPriority w:val="99"/>
    <w:semiHidden/>
    <w:unhideWhenUsed/>
    <w:rsid w:val="001D39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39E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663145">
      <w:bodyDiv w:val="1"/>
      <w:marLeft w:val="0"/>
      <w:marRight w:val="0"/>
      <w:marTop w:val="0"/>
      <w:marBottom w:val="0"/>
      <w:divBdr>
        <w:top w:val="none" w:sz="0" w:space="0" w:color="auto"/>
        <w:left w:val="none" w:sz="0" w:space="0" w:color="auto"/>
        <w:bottom w:val="none" w:sz="0" w:space="0" w:color="auto"/>
        <w:right w:val="none" w:sz="0" w:space="0" w:color="auto"/>
      </w:divBdr>
    </w:div>
    <w:div w:id="306479005">
      <w:bodyDiv w:val="1"/>
      <w:marLeft w:val="0"/>
      <w:marRight w:val="0"/>
      <w:marTop w:val="0"/>
      <w:marBottom w:val="0"/>
      <w:divBdr>
        <w:top w:val="none" w:sz="0" w:space="0" w:color="auto"/>
        <w:left w:val="none" w:sz="0" w:space="0" w:color="auto"/>
        <w:bottom w:val="none" w:sz="0" w:space="0" w:color="auto"/>
        <w:right w:val="none" w:sz="0" w:space="0" w:color="auto"/>
      </w:divBdr>
    </w:div>
    <w:div w:id="519853126">
      <w:bodyDiv w:val="1"/>
      <w:marLeft w:val="0"/>
      <w:marRight w:val="0"/>
      <w:marTop w:val="0"/>
      <w:marBottom w:val="0"/>
      <w:divBdr>
        <w:top w:val="none" w:sz="0" w:space="0" w:color="auto"/>
        <w:left w:val="none" w:sz="0" w:space="0" w:color="auto"/>
        <w:bottom w:val="none" w:sz="0" w:space="0" w:color="auto"/>
        <w:right w:val="none" w:sz="0" w:space="0" w:color="auto"/>
      </w:divBdr>
    </w:div>
    <w:div w:id="694691472">
      <w:bodyDiv w:val="1"/>
      <w:marLeft w:val="0"/>
      <w:marRight w:val="0"/>
      <w:marTop w:val="0"/>
      <w:marBottom w:val="0"/>
      <w:divBdr>
        <w:top w:val="none" w:sz="0" w:space="0" w:color="auto"/>
        <w:left w:val="none" w:sz="0" w:space="0" w:color="auto"/>
        <w:bottom w:val="none" w:sz="0" w:space="0" w:color="auto"/>
        <w:right w:val="none" w:sz="0" w:space="0" w:color="auto"/>
      </w:divBdr>
    </w:div>
    <w:div w:id="694767970">
      <w:bodyDiv w:val="1"/>
      <w:marLeft w:val="0"/>
      <w:marRight w:val="0"/>
      <w:marTop w:val="0"/>
      <w:marBottom w:val="0"/>
      <w:divBdr>
        <w:top w:val="none" w:sz="0" w:space="0" w:color="auto"/>
        <w:left w:val="none" w:sz="0" w:space="0" w:color="auto"/>
        <w:bottom w:val="none" w:sz="0" w:space="0" w:color="auto"/>
        <w:right w:val="none" w:sz="0" w:space="0" w:color="auto"/>
      </w:divBdr>
    </w:div>
    <w:div w:id="716004512">
      <w:bodyDiv w:val="1"/>
      <w:marLeft w:val="0"/>
      <w:marRight w:val="0"/>
      <w:marTop w:val="0"/>
      <w:marBottom w:val="0"/>
      <w:divBdr>
        <w:top w:val="none" w:sz="0" w:space="0" w:color="auto"/>
        <w:left w:val="none" w:sz="0" w:space="0" w:color="auto"/>
        <w:bottom w:val="none" w:sz="0" w:space="0" w:color="auto"/>
        <w:right w:val="none" w:sz="0" w:space="0" w:color="auto"/>
      </w:divBdr>
    </w:div>
    <w:div w:id="1128282522">
      <w:bodyDiv w:val="1"/>
      <w:marLeft w:val="0"/>
      <w:marRight w:val="0"/>
      <w:marTop w:val="0"/>
      <w:marBottom w:val="0"/>
      <w:divBdr>
        <w:top w:val="none" w:sz="0" w:space="0" w:color="auto"/>
        <w:left w:val="none" w:sz="0" w:space="0" w:color="auto"/>
        <w:bottom w:val="none" w:sz="0" w:space="0" w:color="auto"/>
        <w:right w:val="none" w:sz="0" w:space="0" w:color="auto"/>
      </w:divBdr>
    </w:div>
    <w:div w:id="1479033127">
      <w:bodyDiv w:val="1"/>
      <w:marLeft w:val="0"/>
      <w:marRight w:val="0"/>
      <w:marTop w:val="0"/>
      <w:marBottom w:val="0"/>
      <w:divBdr>
        <w:top w:val="none" w:sz="0" w:space="0" w:color="auto"/>
        <w:left w:val="none" w:sz="0" w:space="0" w:color="auto"/>
        <w:bottom w:val="none" w:sz="0" w:space="0" w:color="auto"/>
        <w:right w:val="none" w:sz="0" w:space="0" w:color="auto"/>
      </w:divBdr>
    </w:div>
    <w:div w:id="1532449761">
      <w:bodyDiv w:val="1"/>
      <w:marLeft w:val="0"/>
      <w:marRight w:val="0"/>
      <w:marTop w:val="0"/>
      <w:marBottom w:val="0"/>
      <w:divBdr>
        <w:top w:val="none" w:sz="0" w:space="0" w:color="auto"/>
        <w:left w:val="none" w:sz="0" w:space="0" w:color="auto"/>
        <w:bottom w:val="none" w:sz="0" w:space="0" w:color="auto"/>
        <w:right w:val="none" w:sz="0" w:space="0" w:color="auto"/>
      </w:divBdr>
    </w:div>
    <w:div w:id="1949465664">
      <w:bodyDiv w:val="1"/>
      <w:marLeft w:val="0"/>
      <w:marRight w:val="0"/>
      <w:marTop w:val="0"/>
      <w:marBottom w:val="0"/>
      <w:divBdr>
        <w:top w:val="none" w:sz="0" w:space="0" w:color="auto"/>
        <w:left w:val="none" w:sz="0" w:space="0" w:color="auto"/>
        <w:bottom w:val="none" w:sz="0" w:space="0" w:color="auto"/>
        <w:right w:val="none" w:sz="0" w:space="0" w:color="auto"/>
      </w:divBdr>
    </w:div>
    <w:div w:id="2140417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yperlink" Target="mailto:mkregel@hotmail.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www.Kiwanis.org/brand"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kreg\AppData\Roaming\Microsoft\Templates\Small%20business%20email%20marketing%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1B8F3B32B664C3DA15A216D68E15ABD"/>
        <w:category>
          <w:name w:val="General"/>
          <w:gallery w:val="placeholder"/>
        </w:category>
        <w:types>
          <w:type w:val="bbPlcHdr"/>
        </w:types>
        <w:behaviors>
          <w:behavior w:val="content"/>
        </w:behaviors>
        <w:guid w:val="{7117802D-5702-4687-B71B-CF101BEA1B85}"/>
      </w:docPartPr>
      <w:docPartBody>
        <w:p w:rsidR="00000000" w:rsidRDefault="009F67E7">
          <w:pPr>
            <w:pStyle w:val="A1B8F3B32B664C3DA15A216D68E15ABD"/>
          </w:pPr>
          <w:r w:rsidRPr="005246F6">
            <w:t>MMMM YYYY  |  Volume 1, Number 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F04E0"/>
    <w:multiLevelType w:val="multilevel"/>
    <w:tmpl w:val="930471AA"/>
    <w:numStyleLink w:val="NumberedList1"/>
  </w:abstractNum>
  <w:abstractNum w:abstractNumId="1" w15:restartNumberingAfterBreak="0">
    <w:nsid w:val="26D02F0A"/>
    <w:multiLevelType w:val="multilevel"/>
    <w:tmpl w:val="930471AA"/>
    <w:styleLink w:val="NumberedList1"/>
    <w:lvl w:ilvl="0">
      <w:start w:val="1"/>
      <w:numFmt w:val="decimal"/>
      <w:pStyle w:val="ListNumber"/>
      <w:lvlText w:val="%1."/>
      <w:lvlJc w:val="left"/>
      <w:pPr>
        <w:tabs>
          <w:tab w:val="num" w:pos="432"/>
        </w:tabs>
        <w:ind w:left="432" w:hanging="432"/>
      </w:pPr>
      <w:rPr>
        <w:rFonts w:ascii="Franklin Gothic Heavy" w:hAnsi="Franklin Gothic Heavy" w:hint="default"/>
        <w:color w:val="44546A" w:themeColor="text2"/>
        <w:sz w:val="28"/>
      </w:rPr>
    </w:lvl>
    <w:lvl w:ilvl="1">
      <w:start w:val="1"/>
      <w:numFmt w:val="lowerLetter"/>
      <w:pStyle w:val="ListNumber2"/>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28103566"/>
    <w:multiLevelType w:val="multilevel"/>
    <w:tmpl w:val="1026BD8C"/>
    <w:numStyleLink w:val="NumberedList2"/>
  </w:abstractNum>
  <w:abstractNum w:abstractNumId="3" w15:restartNumberingAfterBreak="0">
    <w:nsid w:val="2CBD03E4"/>
    <w:multiLevelType w:val="multilevel"/>
    <w:tmpl w:val="1026BD8C"/>
    <w:styleLink w:val="NumberedList2"/>
    <w:lvl w:ilvl="0">
      <w:start w:val="1"/>
      <w:numFmt w:val="decimal"/>
      <w:pStyle w:val="ListContinue"/>
      <w:lvlText w:val="%1."/>
      <w:lvlJc w:val="left"/>
      <w:pPr>
        <w:ind w:left="360" w:hanging="360"/>
      </w:pPr>
      <w:rPr>
        <w:rFonts w:ascii="Franklin Gothic Heavy" w:hAnsi="Franklin Gothic Heavy" w:hint="default"/>
        <w:color w:val="44546A" w:themeColor="text2"/>
        <w:sz w:val="28"/>
      </w:rPr>
    </w:lvl>
    <w:lvl w:ilvl="1">
      <w:start w:val="1"/>
      <w:numFmt w:val="lowerLetter"/>
      <w:pStyle w:val="ListContinue2"/>
      <w:lvlText w:val="%2)"/>
      <w:lvlJc w:val="left"/>
      <w:pPr>
        <w:ind w:left="720" w:hanging="360"/>
      </w:pPr>
      <w:rPr>
        <w:rFonts w:hint="default"/>
      </w:rPr>
    </w:lvl>
    <w:lvl w:ilvl="2">
      <w:start w:val="1"/>
      <w:numFmt w:val="lowerRoman"/>
      <w:pStyle w:val="ListContinue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
  </w:num>
  <w:num w:numId="2">
    <w:abstractNumId w:val="0"/>
  </w:num>
  <w:num w:numId="3">
    <w:abstractNumId w:val="3"/>
  </w:num>
  <w:num w:numId="4">
    <w:abstractNumId w:val="2"/>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FED"/>
    <w:rsid w:val="00645FED"/>
    <w:rsid w:val="009F67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16"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pPr>
      <w:keepNext/>
      <w:keepLines/>
      <w:spacing w:after="0" w:line="240" w:lineRule="auto"/>
      <w:outlineLvl w:val="2"/>
    </w:pPr>
    <w:rPr>
      <w:rFonts w:eastAsiaTheme="majorEastAsia" w:cstheme="majorBidi"/>
      <w:b/>
      <w:color w:val="44546A" w:themeColor="text2"/>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560" w:lineRule="exact"/>
      <w:contextualSpacing/>
    </w:pPr>
    <w:rPr>
      <w:rFonts w:asciiTheme="majorHAnsi" w:eastAsiaTheme="majorEastAsia" w:hAnsiTheme="majorHAnsi" w:cstheme="majorBidi"/>
      <w:b/>
      <w:color w:val="FFFFFF" w:themeColor="background1"/>
      <w:kern w:val="28"/>
      <w:sz w:val="60"/>
      <w:szCs w:val="56"/>
    </w:rPr>
  </w:style>
  <w:style w:type="character" w:customStyle="1" w:styleId="TitleChar">
    <w:name w:val="Title Char"/>
    <w:basedOn w:val="DefaultParagraphFont"/>
    <w:link w:val="Title"/>
    <w:uiPriority w:val="10"/>
    <w:rPr>
      <w:rFonts w:asciiTheme="majorHAnsi" w:eastAsiaTheme="majorEastAsia" w:hAnsiTheme="majorHAnsi" w:cstheme="majorBidi"/>
      <w:b/>
      <w:color w:val="FFFFFF" w:themeColor="background1"/>
      <w:kern w:val="28"/>
      <w:sz w:val="60"/>
      <w:szCs w:val="56"/>
    </w:rPr>
  </w:style>
  <w:style w:type="paragraph" w:customStyle="1" w:styleId="39637A8FB18B47909A9788CDC58B3AE3">
    <w:name w:val="39637A8FB18B47909A9788CDC58B3AE3"/>
  </w:style>
  <w:style w:type="paragraph" w:customStyle="1" w:styleId="A1B8F3B32B664C3DA15A216D68E15ABD">
    <w:name w:val="A1B8F3B32B664C3DA15A216D68E15ABD"/>
  </w:style>
  <w:style w:type="paragraph" w:customStyle="1" w:styleId="A5EA6CB97057499C995E31DFE90F2C08">
    <w:name w:val="A5EA6CB97057499C995E31DFE90F2C08"/>
  </w:style>
  <w:style w:type="paragraph" w:customStyle="1" w:styleId="EC4B2404C8164079BDAF779123DF2AD5">
    <w:name w:val="EC4B2404C8164079BDAF779123DF2AD5"/>
  </w:style>
  <w:style w:type="paragraph" w:customStyle="1" w:styleId="B9608FF032B14EF7995030C2694E5715">
    <w:name w:val="B9608FF032B14EF7995030C2694E5715"/>
  </w:style>
  <w:style w:type="paragraph" w:styleId="ListNumber">
    <w:name w:val="List Number"/>
    <w:basedOn w:val="Normal"/>
    <w:uiPriority w:val="14"/>
    <w:qFormat/>
    <w:pPr>
      <w:numPr>
        <w:numId w:val="2"/>
      </w:numPr>
      <w:spacing w:after="240" w:line="240" w:lineRule="auto"/>
    </w:pPr>
    <w:rPr>
      <w:rFonts w:eastAsiaTheme="minorHAnsi"/>
      <w:sz w:val="28"/>
    </w:rPr>
  </w:style>
  <w:style w:type="numbering" w:customStyle="1" w:styleId="NumberedList1">
    <w:name w:val="NumberedList1"/>
    <w:uiPriority w:val="99"/>
    <w:pPr>
      <w:numPr>
        <w:numId w:val="1"/>
      </w:numPr>
    </w:pPr>
  </w:style>
  <w:style w:type="paragraph" w:styleId="ListNumber2">
    <w:name w:val="List Number 2"/>
    <w:basedOn w:val="Normal"/>
    <w:uiPriority w:val="99"/>
    <w:semiHidden/>
    <w:unhideWhenUsed/>
    <w:pPr>
      <w:numPr>
        <w:ilvl w:val="1"/>
        <w:numId w:val="2"/>
      </w:numPr>
      <w:spacing w:after="0" w:line="240" w:lineRule="auto"/>
      <w:contextualSpacing/>
    </w:pPr>
    <w:rPr>
      <w:rFonts w:eastAsiaTheme="minorHAnsi"/>
    </w:rPr>
  </w:style>
  <w:style w:type="paragraph" w:styleId="ListNumber3">
    <w:name w:val="List Number 3"/>
    <w:basedOn w:val="Normal"/>
    <w:uiPriority w:val="99"/>
    <w:semiHidden/>
    <w:unhideWhenUsed/>
    <w:pPr>
      <w:numPr>
        <w:ilvl w:val="2"/>
        <w:numId w:val="2"/>
      </w:numPr>
      <w:spacing w:after="0" w:line="240" w:lineRule="auto"/>
      <w:contextualSpacing/>
    </w:pPr>
    <w:rPr>
      <w:rFonts w:eastAsiaTheme="minorHAnsi"/>
    </w:rPr>
  </w:style>
  <w:style w:type="paragraph" w:customStyle="1" w:styleId="0909F2C044494181AB33893127E3B9B2">
    <w:name w:val="0909F2C044494181AB33893127E3B9B2"/>
  </w:style>
  <w:style w:type="paragraph" w:customStyle="1" w:styleId="950CA47E7AC5469EA39BD5F6DC6777F2">
    <w:name w:val="950CA47E7AC5469EA39BD5F6DC6777F2"/>
  </w:style>
  <w:style w:type="paragraph" w:customStyle="1" w:styleId="0D53909BC2154756B0A8763C7CEFF24A">
    <w:name w:val="0D53909BC2154756B0A8763C7CEFF24A"/>
  </w:style>
  <w:style w:type="paragraph" w:customStyle="1" w:styleId="C027F13DDF454325B353A2D5A3AB77BF">
    <w:name w:val="C027F13DDF454325B353A2D5A3AB77BF"/>
  </w:style>
  <w:style w:type="paragraph" w:customStyle="1" w:styleId="A14C154FF8F44BC0BA72BB70994DDF2E">
    <w:name w:val="A14C154FF8F44BC0BA72BB70994DDF2E"/>
  </w:style>
  <w:style w:type="paragraph" w:customStyle="1" w:styleId="6A3602CCE3014769B91A4E4A89701D3A">
    <w:name w:val="6A3602CCE3014769B91A4E4A89701D3A"/>
  </w:style>
  <w:style w:type="paragraph" w:customStyle="1" w:styleId="950CF2F29F2346D888F86DC5FE0C638E">
    <w:name w:val="950CF2F29F2346D888F86DC5FE0C638E"/>
  </w:style>
  <w:style w:type="paragraph" w:styleId="ListContinue">
    <w:name w:val="List Continue"/>
    <w:basedOn w:val="Normal"/>
    <w:uiPriority w:val="16"/>
    <w:qFormat/>
    <w:pPr>
      <w:numPr>
        <w:numId w:val="4"/>
      </w:numPr>
      <w:spacing w:after="240" w:line="240" w:lineRule="auto"/>
    </w:pPr>
    <w:rPr>
      <w:rFonts w:eastAsiaTheme="minorHAnsi"/>
    </w:rPr>
  </w:style>
  <w:style w:type="numbering" w:customStyle="1" w:styleId="NumberedList2">
    <w:name w:val="NumberedList2"/>
    <w:uiPriority w:val="99"/>
    <w:pPr>
      <w:numPr>
        <w:numId w:val="3"/>
      </w:numPr>
    </w:pPr>
  </w:style>
  <w:style w:type="paragraph" w:styleId="ListContinue2">
    <w:name w:val="List Continue 2"/>
    <w:basedOn w:val="Normal"/>
    <w:uiPriority w:val="99"/>
    <w:semiHidden/>
    <w:unhideWhenUsed/>
    <w:pPr>
      <w:numPr>
        <w:ilvl w:val="1"/>
        <w:numId w:val="4"/>
      </w:numPr>
      <w:spacing w:after="120" w:line="240" w:lineRule="auto"/>
      <w:contextualSpacing/>
    </w:pPr>
    <w:rPr>
      <w:rFonts w:eastAsiaTheme="minorHAnsi"/>
    </w:rPr>
  </w:style>
  <w:style w:type="paragraph" w:styleId="ListContinue3">
    <w:name w:val="List Continue 3"/>
    <w:basedOn w:val="Normal"/>
    <w:uiPriority w:val="99"/>
    <w:semiHidden/>
    <w:unhideWhenUsed/>
    <w:pPr>
      <w:numPr>
        <w:ilvl w:val="2"/>
        <w:numId w:val="4"/>
      </w:numPr>
      <w:spacing w:after="120" w:line="240" w:lineRule="auto"/>
      <w:contextualSpacing/>
    </w:pPr>
    <w:rPr>
      <w:rFonts w:eastAsiaTheme="minorHAnsi"/>
    </w:rPr>
  </w:style>
  <w:style w:type="paragraph" w:customStyle="1" w:styleId="7EA67C31BA3941CC9B73688649099085">
    <w:name w:val="7EA67C31BA3941CC9B73688649099085"/>
  </w:style>
  <w:style w:type="character" w:customStyle="1" w:styleId="Heading3Char">
    <w:name w:val="Heading 3 Char"/>
    <w:basedOn w:val="DefaultParagraphFont"/>
    <w:link w:val="Heading3"/>
    <w:uiPriority w:val="9"/>
    <w:rPr>
      <w:rFonts w:eastAsiaTheme="majorEastAsia" w:cstheme="majorBidi"/>
      <w:b/>
      <w:color w:val="44546A" w:themeColor="text2"/>
      <w:sz w:val="30"/>
      <w:szCs w:val="24"/>
    </w:rPr>
  </w:style>
  <w:style w:type="paragraph" w:customStyle="1" w:styleId="947A251AC36648A5BBCF2D411334535C">
    <w:name w:val="947A251AC36648A5BBCF2D411334535C"/>
  </w:style>
  <w:style w:type="paragraph" w:customStyle="1" w:styleId="C77D6ADD68564459B2B77A71E5A09066">
    <w:name w:val="C77D6ADD68564459B2B77A71E5A09066"/>
  </w:style>
  <w:style w:type="paragraph" w:customStyle="1" w:styleId="B60041BF14624B85804F1001A282D2B2">
    <w:name w:val="B60041BF14624B85804F1001A282D2B2"/>
  </w:style>
  <w:style w:type="character" w:styleId="PlaceholderText">
    <w:name w:val="Placeholder Text"/>
    <w:basedOn w:val="DefaultParagraphFont"/>
    <w:uiPriority w:val="99"/>
    <w:semiHidden/>
    <w:rsid w:val="00645FED"/>
    <w:rPr>
      <w:color w:val="808080"/>
    </w:rPr>
  </w:style>
  <w:style w:type="paragraph" w:customStyle="1" w:styleId="783C934934B34AC6A877F76231198B44">
    <w:name w:val="783C934934B34AC6A877F76231198B44"/>
  </w:style>
  <w:style w:type="paragraph" w:customStyle="1" w:styleId="201229695B364AE7BC9AE9107331CB2B">
    <w:name w:val="201229695B364AE7BC9AE9107331CB2B"/>
  </w:style>
  <w:style w:type="paragraph" w:customStyle="1" w:styleId="Contacts">
    <w:name w:val="Contacts"/>
    <w:basedOn w:val="Normal"/>
    <w:next w:val="Normal"/>
    <w:link w:val="ContactsChar"/>
    <w:uiPriority w:val="18"/>
    <w:qFormat/>
    <w:rsid w:val="00645FED"/>
    <w:pPr>
      <w:spacing w:after="0"/>
    </w:pPr>
    <w:rPr>
      <w:rFonts w:eastAsiaTheme="minorHAnsi"/>
    </w:rPr>
  </w:style>
  <w:style w:type="character" w:customStyle="1" w:styleId="ContactsChar">
    <w:name w:val="Contacts Char"/>
    <w:basedOn w:val="DefaultParagraphFont"/>
    <w:link w:val="Contacts"/>
    <w:uiPriority w:val="18"/>
    <w:rsid w:val="00645FED"/>
    <w:rPr>
      <w:rFonts w:eastAsiaTheme="minorHAnsi"/>
    </w:rPr>
  </w:style>
  <w:style w:type="paragraph" w:customStyle="1" w:styleId="3ADD09F01FD9482B886D484EADD1A41B">
    <w:name w:val="3ADD09F01FD9482B886D484EADD1A41B"/>
  </w:style>
  <w:style w:type="paragraph" w:customStyle="1" w:styleId="8F1C58F1EACB49E0A5F9B2BA4939FA90">
    <w:name w:val="8F1C58F1EACB49E0A5F9B2BA4939FA90"/>
  </w:style>
  <w:style w:type="paragraph" w:customStyle="1" w:styleId="93B0D51CC97445699025765D613B4000">
    <w:name w:val="93B0D51CC97445699025765D613B4000"/>
  </w:style>
  <w:style w:type="paragraph" w:customStyle="1" w:styleId="A69D177E13F0452E8B4C2F24DE6E7BE7">
    <w:name w:val="A69D177E13F0452E8B4C2F24DE6E7BE7"/>
  </w:style>
  <w:style w:type="paragraph" w:customStyle="1" w:styleId="7487A198E5024D5AB30A90B840A2111A">
    <w:name w:val="7487A198E5024D5AB30A90B840A2111A"/>
  </w:style>
  <w:style w:type="paragraph" w:customStyle="1" w:styleId="FDAFB61EF55741FF9A5EAF47A547E774">
    <w:name w:val="FDAFB61EF55741FF9A5EAF47A547E774"/>
  </w:style>
  <w:style w:type="paragraph" w:customStyle="1" w:styleId="5830852B22D249B99AF647C7B6A7AB41">
    <w:name w:val="5830852B22D249B99AF647C7B6A7AB41"/>
  </w:style>
  <w:style w:type="paragraph" w:customStyle="1" w:styleId="5E0608EA47804B4296FE68370FF402B1">
    <w:name w:val="5E0608EA47804B4296FE68370FF402B1"/>
  </w:style>
  <w:style w:type="paragraph" w:customStyle="1" w:styleId="295D78E9FA3F4A0DBF1A324D4742010B">
    <w:name w:val="295D78E9FA3F4A0DBF1A324D4742010B"/>
  </w:style>
  <w:style w:type="paragraph" w:customStyle="1" w:styleId="9E9468F08EFC4F61B9BE233C58C38E16">
    <w:name w:val="9E9468F08EFC4F61B9BE233C58C38E16"/>
    <w:rsid w:val="00645FED"/>
  </w:style>
  <w:style w:type="paragraph" w:customStyle="1" w:styleId="00BE15EB2AB2460BAF4C446B059D514B">
    <w:name w:val="00BE15EB2AB2460BAF4C446B059D514B"/>
    <w:rsid w:val="00645FED"/>
  </w:style>
  <w:style w:type="paragraph" w:customStyle="1" w:styleId="2334F394496B479F9C78969DB3DFB079">
    <w:name w:val="2334F394496B479F9C78969DB3DFB079"/>
    <w:rsid w:val="00645FED"/>
  </w:style>
  <w:style w:type="paragraph" w:customStyle="1" w:styleId="08447B8747D74F6E910D6C2802687A17">
    <w:name w:val="08447B8747D74F6E910D6C2802687A17"/>
    <w:rsid w:val="00645FED"/>
  </w:style>
  <w:style w:type="paragraph" w:customStyle="1" w:styleId="AC78069EB89C40D2BFFF42590FA6FBCB">
    <w:name w:val="AC78069EB89C40D2BFFF42590FA6FBCB"/>
    <w:rsid w:val="00645FED"/>
  </w:style>
  <w:style w:type="paragraph" w:customStyle="1" w:styleId="538C2C1E6CA5409199EB7BE498DB5ED5">
    <w:name w:val="538C2C1E6CA5409199EB7BE498DB5ED5"/>
    <w:rsid w:val="00645FED"/>
  </w:style>
  <w:style w:type="paragraph" w:customStyle="1" w:styleId="2469CDF29D7E4E10864DEE150A720657">
    <w:name w:val="2469CDF29D7E4E10864DEE150A720657"/>
    <w:rsid w:val="00645FED"/>
  </w:style>
  <w:style w:type="paragraph" w:customStyle="1" w:styleId="E5F85B732A3A47CF8CB90DA10B25E3FA">
    <w:name w:val="E5F85B732A3A47CF8CB90DA10B25E3FA"/>
    <w:rsid w:val="00645FED"/>
  </w:style>
  <w:style w:type="paragraph" w:customStyle="1" w:styleId="0679202632B84CB098682E3C7AA834FA">
    <w:name w:val="0679202632B84CB098682E3C7AA834FA"/>
    <w:rsid w:val="00645FED"/>
  </w:style>
  <w:style w:type="paragraph" w:customStyle="1" w:styleId="E4F0B211BB2A48F183B353DFA9570C3A">
    <w:name w:val="E4F0B211BB2A48F183B353DFA9570C3A"/>
    <w:rsid w:val="00645FED"/>
  </w:style>
  <w:style w:type="paragraph" w:customStyle="1" w:styleId="F0A5F78F677646B89DB536988D190F6A">
    <w:name w:val="F0A5F78F677646B89DB536988D190F6A"/>
    <w:rsid w:val="00645FED"/>
  </w:style>
  <w:style w:type="paragraph" w:customStyle="1" w:styleId="F682CB830DC4456C9B360F3AF702D96E">
    <w:name w:val="F682CB830DC4456C9B360F3AF702D96E"/>
    <w:rsid w:val="00645FED"/>
  </w:style>
  <w:style w:type="paragraph" w:customStyle="1" w:styleId="9B37EEEAD7B4443C9D2D5744BD42703B">
    <w:name w:val="9B37EEEAD7B4443C9D2D5744BD42703B"/>
    <w:rsid w:val="00645FED"/>
  </w:style>
  <w:style w:type="paragraph" w:customStyle="1" w:styleId="03405423629649F8AEDB79E1C50F9008">
    <w:name w:val="03405423629649F8AEDB79E1C50F9008"/>
    <w:rsid w:val="00645FED"/>
  </w:style>
  <w:style w:type="paragraph" w:customStyle="1" w:styleId="8B7B782571EF45F6B0D02E8A5AC429C8">
    <w:name w:val="8B7B782571EF45F6B0D02E8A5AC429C8"/>
    <w:rsid w:val="00645FED"/>
  </w:style>
  <w:style w:type="paragraph" w:customStyle="1" w:styleId="8DBFC412D34F43789DB4B1F635B679E1">
    <w:name w:val="8DBFC412D34F43789DB4B1F635B679E1"/>
    <w:rsid w:val="00645FED"/>
  </w:style>
  <w:style w:type="paragraph" w:customStyle="1" w:styleId="EC05A561C3024C79AE98D191F56B2E23">
    <w:name w:val="EC05A561C3024C79AE98D191F56B2E23"/>
    <w:rsid w:val="00645FED"/>
  </w:style>
  <w:style w:type="paragraph" w:customStyle="1" w:styleId="219992E4E00F4FAAABEA6689179F6F00">
    <w:name w:val="219992E4E00F4FAAABEA6689179F6F00"/>
    <w:rsid w:val="00645FED"/>
  </w:style>
  <w:style w:type="paragraph" w:customStyle="1" w:styleId="3A83E8BDC4CC486097CACD9AC538C331">
    <w:name w:val="3A83E8BDC4CC486097CACD9AC538C331"/>
    <w:rsid w:val="00645FED"/>
  </w:style>
  <w:style w:type="paragraph" w:customStyle="1" w:styleId="A5FF9792894B4A4992684B9666DFF726">
    <w:name w:val="A5FF9792894B4A4992684B9666DFF726"/>
    <w:rsid w:val="00645FED"/>
  </w:style>
  <w:style w:type="paragraph" w:customStyle="1" w:styleId="1F26975DBD9E4D8C808C89E7AB5A91AC">
    <w:name w:val="1F26975DBD9E4D8C808C89E7AB5A91AC"/>
    <w:rsid w:val="00645FED"/>
  </w:style>
  <w:style w:type="paragraph" w:customStyle="1" w:styleId="BF3F3B8FE434478CAA94223D9BA83784">
    <w:name w:val="BF3F3B8FE434478CAA94223D9BA83784"/>
    <w:rsid w:val="00645F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usiness Theme to use">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BUS_Activity Based Cost Tracker">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7192AA66-1808-4E40-AD40-727EC03F60FB}">
  <ds:schemaRefs>
    <ds:schemaRef ds:uri="http://schemas.microsoft.com/sharepoint/v3/contenttype/forms"/>
  </ds:schemaRefs>
</ds:datastoreItem>
</file>

<file path=customXml/itemProps2.xml><?xml version="1.0" encoding="utf-8"?>
<ds:datastoreItem xmlns:ds="http://schemas.openxmlformats.org/officeDocument/2006/customXml" ds:itemID="{9856FABB-BF3F-4D1A-B180-D404831876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E5A020-0625-48F1-8C09-FAE2D4EC9C41}">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Small business email marketing template</Template>
  <TotalTime>0</TotalTime>
  <Pages>7</Pages>
  <Words>1872</Words>
  <Characters>10671</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2021-12-29T20:22:00Z</dcterms:created>
  <dcterms:modified xsi:type="dcterms:W3CDTF">2021-12-31T14:43:00Z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